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D6274" w14:textId="77777777" w:rsidR="00795EE0" w:rsidRDefault="00795EE0" w:rsidP="00795EE0">
      <w:pPr>
        <w:pStyle w:val="gap"/>
      </w:pPr>
    </w:p>
    <w:p w14:paraId="7382D93A" w14:textId="77777777" w:rsidR="00FB6638" w:rsidRDefault="00FB6638" w:rsidP="00FB6638">
      <w:pPr>
        <w:rPr>
          <w:rFonts w:ascii="Arial" w:hAnsi="Arial" w:cs="Arial"/>
          <w:sz w:val="32"/>
          <w:szCs w:val="3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7479"/>
        <w:gridCol w:w="3261"/>
      </w:tblGrid>
      <w:tr w:rsidR="00FB6638" w14:paraId="250EFF5F" w14:textId="77777777">
        <w:trPr>
          <w:cantSplit/>
          <w:trHeight w:val="1851"/>
        </w:trPr>
        <w:tc>
          <w:tcPr>
            <w:tcW w:w="7479" w:type="dxa"/>
          </w:tcPr>
          <w:p w14:paraId="7DD47017" w14:textId="77777777" w:rsidR="00AD3C37" w:rsidRDefault="00AD3C37" w:rsidP="00727434">
            <w:pPr>
              <w:pStyle w:val="Header"/>
              <w:tabs>
                <w:tab w:val="clear" w:pos="4320"/>
                <w:tab w:val="clear" w:pos="8640"/>
              </w:tabs>
            </w:pPr>
            <w:r>
              <w:t>Shirley Wyn Williams,</w:t>
            </w:r>
          </w:p>
          <w:p w14:paraId="59DD2375" w14:textId="77777777" w:rsidR="00FB6638" w:rsidRDefault="00FB6638" w:rsidP="00727434">
            <w:pPr>
              <w:pStyle w:val="Header"/>
              <w:tabs>
                <w:tab w:val="clear" w:pos="4320"/>
                <w:tab w:val="clear" w:pos="8640"/>
              </w:tabs>
            </w:pPr>
            <w:r>
              <w:t>Clerc Cyngor Cymuned Beddgelert,</w:t>
            </w:r>
          </w:p>
          <w:p w14:paraId="13A61826" w14:textId="77777777" w:rsidR="001D7831" w:rsidRPr="00AD3C37" w:rsidRDefault="00AD3C37" w:rsidP="00FB27C4">
            <w:pPr>
              <w:pStyle w:val="Header"/>
              <w:tabs>
                <w:tab w:val="clear" w:pos="4320"/>
                <w:tab w:val="clear" w:pos="8640"/>
              </w:tabs>
            </w:pPr>
            <w:r w:rsidRPr="00AD3C37">
              <w:t>92 Ffordd y Sir,</w:t>
            </w:r>
          </w:p>
          <w:p w14:paraId="65F918B5" w14:textId="77777777" w:rsidR="00AD3C37" w:rsidRPr="00AD3C37" w:rsidRDefault="00AD3C37" w:rsidP="00FB27C4">
            <w:pPr>
              <w:pStyle w:val="Header"/>
              <w:tabs>
                <w:tab w:val="clear" w:pos="4320"/>
                <w:tab w:val="clear" w:pos="8640"/>
              </w:tabs>
            </w:pPr>
            <w:r w:rsidRPr="00AD3C37">
              <w:t>Penygroes,</w:t>
            </w:r>
          </w:p>
          <w:p w14:paraId="2035CCB8" w14:textId="77777777" w:rsidR="00AD3C37" w:rsidRPr="00AD3C37" w:rsidRDefault="00AD3C37" w:rsidP="00FB27C4">
            <w:pPr>
              <w:pStyle w:val="Header"/>
              <w:tabs>
                <w:tab w:val="clear" w:pos="4320"/>
                <w:tab w:val="clear" w:pos="8640"/>
              </w:tabs>
            </w:pPr>
            <w:r w:rsidRPr="00AD3C37">
              <w:t>Caernarfon,</w:t>
            </w:r>
          </w:p>
          <w:p w14:paraId="4AFB7713" w14:textId="77777777" w:rsidR="00AD3C37" w:rsidRDefault="00AD3C37" w:rsidP="00FB27C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0"/>
              </w:rPr>
            </w:pPr>
            <w:r w:rsidRPr="00AD3C37">
              <w:t>Gwynedd.  LL54 6EY</w:t>
            </w:r>
          </w:p>
        </w:tc>
        <w:tc>
          <w:tcPr>
            <w:tcW w:w="3261" w:type="dxa"/>
            <w:tcBorders>
              <w:bottom w:val="nil"/>
            </w:tcBorders>
          </w:tcPr>
          <w:p w14:paraId="2C13F1A4" w14:textId="086EEF3B" w:rsidR="00FB6638" w:rsidRDefault="00B63FD1" w:rsidP="00727434">
            <w:pPr>
              <w:pStyle w:val="Heading1"/>
              <w:rPr>
                <w:b w:val="0"/>
                <w:bCs w:val="0"/>
                <w:sz w:val="24"/>
              </w:rPr>
            </w:pPr>
            <w:r>
              <w:rPr>
                <w:b w:val="0"/>
                <w:bCs w:val="0"/>
                <w:sz w:val="24"/>
              </w:rPr>
              <w:t>27</w:t>
            </w:r>
            <w:r w:rsidR="006F3C5D">
              <w:rPr>
                <w:b w:val="0"/>
                <w:bCs w:val="0"/>
                <w:sz w:val="24"/>
              </w:rPr>
              <w:t xml:space="preserve"> Chwefror, 2024</w:t>
            </w:r>
          </w:p>
          <w:p w14:paraId="1429DCF9" w14:textId="77777777" w:rsidR="00FB6638" w:rsidRDefault="00FB6638" w:rsidP="00727434">
            <w:pPr>
              <w:pStyle w:val="Heading1"/>
              <w:rPr>
                <w:sz w:val="24"/>
              </w:rPr>
            </w:pPr>
          </w:p>
        </w:tc>
      </w:tr>
    </w:tbl>
    <w:p w14:paraId="4B679ADB" w14:textId="77777777" w:rsidR="00FB6638" w:rsidRDefault="00FB6638" w:rsidP="00FB6638">
      <w:r>
        <w:t xml:space="preserve">Annwyl </w:t>
      </w:r>
      <w:r w:rsidR="003402F6">
        <w:t>Madam,</w:t>
      </w:r>
    </w:p>
    <w:p w14:paraId="60AC9800" w14:textId="77777777" w:rsidR="00331EC8" w:rsidRDefault="00331EC8" w:rsidP="00331EC8">
      <w:pPr>
        <w:pStyle w:val="Closing"/>
        <w:spacing w:after="0"/>
        <w:jc w:val="center"/>
        <w:rPr>
          <w:b/>
          <w:bCs/>
        </w:rPr>
      </w:pPr>
      <w:r>
        <w:rPr>
          <w:b/>
          <w:bCs/>
        </w:rPr>
        <w:t xml:space="preserve">Rhaglen Waith </w:t>
      </w:r>
      <w:r w:rsidR="00A102E3">
        <w:rPr>
          <w:b/>
          <w:bCs/>
        </w:rPr>
        <w:t>Trafnidiaeth a Priffyrdd</w:t>
      </w:r>
    </w:p>
    <w:p w14:paraId="58502D09" w14:textId="2075C824" w:rsidR="00331EC8" w:rsidRDefault="00A102E3" w:rsidP="00331EC8">
      <w:pPr>
        <w:pStyle w:val="Closing"/>
        <w:spacing w:after="0"/>
        <w:jc w:val="center"/>
        <w:rPr>
          <w:b/>
          <w:bCs/>
        </w:rPr>
      </w:pPr>
      <w:r>
        <w:rPr>
          <w:b/>
          <w:bCs/>
        </w:rPr>
        <w:t xml:space="preserve">Mis </w:t>
      </w:r>
      <w:r w:rsidR="00B63FD1">
        <w:rPr>
          <w:b/>
          <w:bCs/>
        </w:rPr>
        <w:t>Mawrth</w:t>
      </w:r>
      <w:r w:rsidR="006F3C5D">
        <w:rPr>
          <w:b/>
          <w:bCs/>
        </w:rPr>
        <w:t xml:space="preserve"> 2024</w:t>
      </w:r>
    </w:p>
    <w:p w14:paraId="16DCA7D6" w14:textId="77777777" w:rsidR="00331EC8" w:rsidRDefault="00331EC8" w:rsidP="00331EC8">
      <w:pPr>
        <w:pStyle w:val="Closing"/>
        <w:spacing w:after="0"/>
      </w:pPr>
    </w:p>
    <w:p w14:paraId="2A1F6FFF" w14:textId="77777777" w:rsidR="00331EC8" w:rsidRDefault="00331EC8" w:rsidP="00331EC8">
      <w:pPr>
        <w:pStyle w:val="Closing"/>
        <w:spacing w:after="0"/>
      </w:pPr>
      <w:r>
        <w:t>Er eich gwybodaeth rhestraf isod rhaglen waith am y mis nesaf o fewn eich Tref/Cymuned.  Bydd, wrth gwrs, mân weithiau cynnal yn mynd ymlaen fel bo’r angen.</w:t>
      </w:r>
    </w:p>
    <w:p w14:paraId="13184668" w14:textId="77777777" w:rsidR="00331EC8" w:rsidRDefault="00331EC8" w:rsidP="00331EC8">
      <w:pPr>
        <w:pStyle w:val="Closing"/>
        <w:spacing w:after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4"/>
        <w:gridCol w:w="3575"/>
        <w:gridCol w:w="3041"/>
        <w:gridCol w:w="2193"/>
      </w:tblGrid>
      <w:tr w:rsidR="00A102E3" w14:paraId="4FEC3D53" w14:textId="77777777" w:rsidTr="00864C5C"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C32C" w14:textId="77777777" w:rsidR="00A102E3" w:rsidRDefault="00A102E3">
            <w:pPr>
              <w:pStyle w:val="Closing"/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Rhif y Ffordd</w:t>
            </w: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93C16" w14:textId="77777777" w:rsidR="00A102E3" w:rsidRDefault="00A102E3">
            <w:pPr>
              <w:pStyle w:val="Closing"/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Lleoliad Gwaith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2EE4E" w14:textId="77777777" w:rsidR="00A102E3" w:rsidRDefault="00A102E3" w:rsidP="00522C7C">
            <w:pPr>
              <w:pStyle w:val="Closing"/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Disgrifiad o’r Gwaith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D3022" w14:textId="77777777" w:rsidR="00A102E3" w:rsidRDefault="00A102E3" w:rsidP="00522C7C">
            <w:pPr>
              <w:pStyle w:val="Closing"/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Gwasanaeth</w:t>
            </w:r>
          </w:p>
        </w:tc>
      </w:tr>
      <w:tr w:rsidR="00C82DED" w14:paraId="7D144278" w14:textId="77777777" w:rsidTr="00864C5C"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9831A" w14:textId="38DE4B61" w:rsidR="00C82DED" w:rsidRDefault="00C82DED">
            <w:pPr>
              <w:pStyle w:val="Closing"/>
              <w:spacing w:before="120" w:after="120"/>
              <w:rPr>
                <w:bCs/>
              </w:rPr>
            </w:pPr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75023" w14:textId="4B4E3272" w:rsidR="00C82DED" w:rsidRDefault="009B4E6E">
            <w:pPr>
              <w:pStyle w:val="Closing"/>
              <w:spacing w:before="120" w:after="120"/>
              <w:rPr>
                <w:bCs/>
              </w:rPr>
            </w:pPr>
            <w:r>
              <w:rPr>
                <w:bCs/>
              </w:rPr>
              <w:t>Hebog, Beddgelert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1E52E" w14:textId="77777777" w:rsidR="00C82DED" w:rsidRDefault="00965D72" w:rsidP="00CA6C72">
            <w:pPr>
              <w:pStyle w:val="Closing"/>
              <w:spacing w:before="120" w:after="0"/>
              <w:jc w:val="center"/>
              <w:rPr>
                <w:bCs/>
              </w:rPr>
            </w:pPr>
            <w:r>
              <w:rPr>
                <w:bCs/>
              </w:rPr>
              <w:t xml:space="preserve">Draeniad </w:t>
            </w:r>
          </w:p>
          <w:p w14:paraId="763A4ACB" w14:textId="2D3A10A3" w:rsidR="00CA6C72" w:rsidRDefault="00CA6C72" w:rsidP="00CA6C72">
            <w:pPr>
              <w:pStyle w:val="Closing"/>
              <w:spacing w:after="120"/>
              <w:jc w:val="center"/>
              <w:rPr>
                <w:bCs/>
              </w:rPr>
            </w:pPr>
            <w:r>
              <w:rPr>
                <w:bCs/>
              </w:rPr>
              <w:t>(S.J. &amp; S. Williams)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44628" w14:textId="7046C500" w:rsidR="00C82DED" w:rsidRDefault="00F767E4" w:rsidP="00522C7C">
            <w:pPr>
              <w:pStyle w:val="Closing"/>
              <w:spacing w:before="120" w:after="120"/>
              <w:jc w:val="center"/>
              <w:rPr>
                <w:bCs/>
              </w:rPr>
            </w:pPr>
            <w:r>
              <w:rPr>
                <w:bCs/>
              </w:rPr>
              <w:t>Priffyrdd</w:t>
            </w:r>
          </w:p>
        </w:tc>
      </w:tr>
    </w:tbl>
    <w:p w14:paraId="08ED9204" w14:textId="77777777" w:rsidR="00FB6638" w:rsidRDefault="00FB6638" w:rsidP="00FB6638">
      <w:pPr>
        <w:pStyle w:val="Closing"/>
        <w:spacing w:after="0"/>
      </w:pPr>
      <w:bookmarkStart w:id="0" w:name="cysill"/>
      <w:bookmarkEnd w:id="0"/>
    </w:p>
    <w:p w14:paraId="1D074A6B" w14:textId="77777777" w:rsidR="00FB6638" w:rsidRDefault="00FB6638" w:rsidP="00FB6638">
      <w:pPr>
        <w:pStyle w:val="Closing"/>
        <w:rPr>
          <w:rFonts w:ascii="Arial" w:hAnsi="Arial" w:cs="Arial"/>
        </w:rPr>
      </w:pPr>
      <w:r>
        <w:t>Yn gywir</w:t>
      </w:r>
      <w:r w:rsidR="00476981">
        <w:t>,</w:t>
      </w:r>
    </w:p>
    <w:p w14:paraId="3BBEAFBB" w14:textId="77777777" w:rsidR="00C0356E" w:rsidRDefault="00C0356E" w:rsidP="00FB6638">
      <w:pPr>
        <w:rPr>
          <w:b/>
          <w:bCs/>
        </w:rPr>
      </w:pPr>
    </w:p>
    <w:p w14:paraId="1D687001" w14:textId="77777777" w:rsidR="00D06F17" w:rsidRDefault="00D06F17" w:rsidP="00FB6638">
      <w:pPr>
        <w:rPr>
          <w:b/>
          <w:bCs/>
        </w:rPr>
      </w:pPr>
    </w:p>
    <w:p w14:paraId="4A9D8C63" w14:textId="77777777" w:rsidR="00FB6638" w:rsidRDefault="00D06F17" w:rsidP="00FB6638">
      <w:pPr>
        <w:rPr>
          <w:b/>
          <w:bCs/>
        </w:rPr>
      </w:pPr>
      <w:r>
        <w:rPr>
          <w:b/>
          <w:bCs/>
        </w:rPr>
        <w:t>G</w:t>
      </w:r>
      <w:r w:rsidR="00FB6638">
        <w:rPr>
          <w:b/>
          <w:bCs/>
        </w:rPr>
        <w:t xml:space="preserve">. </w:t>
      </w:r>
      <w:r>
        <w:rPr>
          <w:b/>
          <w:bCs/>
        </w:rPr>
        <w:t>ROBERTS</w:t>
      </w:r>
    </w:p>
    <w:p w14:paraId="191F8A62" w14:textId="77777777" w:rsidR="00FB6638" w:rsidRPr="00827474" w:rsidRDefault="00D06F17" w:rsidP="00FB6638">
      <w:pPr>
        <w:rPr>
          <w:b/>
          <w:bCs/>
          <w:u w:val="single"/>
        </w:rPr>
      </w:pPr>
      <w:r w:rsidRPr="00827474">
        <w:rPr>
          <w:b/>
          <w:bCs/>
          <w:u w:val="single"/>
        </w:rPr>
        <w:t>PEIRIANNYDD ARDAL DWYFOR</w:t>
      </w:r>
    </w:p>
    <w:p w14:paraId="6A0C91F6" w14:textId="77777777" w:rsidR="00FB6638" w:rsidRDefault="00FB6638" w:rsidP="00FB6638">
      <w:pPr>
        <w:rPr>
          <w:b/>
          <w:bCs/>
        </w:rPr>
      </w:pPr>
    </w:p>
    <w:p w14:paraId="7F488BB1" w14:textId="77777777" w:rsidR="00035E75" w:rsidRDefault="00035E75" w:rsidP="00035E75"/>
    <w:p w14:paraId="1D23F2C6" w14:textId="77777777" w:rsidR="00DA4103" w:rsidRDefault="00DA4103"/>
    <w:sectPr w:rsidR="00DA4103" w:rsidSect="003F40EE">
      <w:headerReference w:type="first" r:id="rId12"/>
      <w:footerReference w:type="first" r:id="rId13"/>
      <w:pgSz w:w="11909" w:h="16834" w:code="9"/>
      <w:pgMar w:top="1106" w:right="1134" w:bottom="346" w:left="862" w:header="431" w:footer="340" w:gutter="0"/>
      <w:paperSrc w:first="15" w:other="15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09BAD" w14:textId="77777777" w:rsidR="003F40EE" w:rsidRDefault="003F40EE" w:rsidP="00E3490D">
      <w:pPr>
        <w:pStyle w:val="BodyText"/>
      </w:pPr>
      <w:r>
        <w:separator/>
      </w:r>
    </w:p>
  </w:endnote>
  <w:endnote w:type="continuationSeparator" w:id="0">
    <w:p w14:paraId="596A5523" w14:textId="77777777" w:rsidR="003F40EE" w:rsidRDefault="003F40EE" w:rsidP="00E3490D">
      <w:pPr>
        <w:pStyle w:val="BodyText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389" w:type="dxa"/>
      <w:tblLook w:val="01E0" w:firstRow="1" w:lastRow="1" w:firstColumn="1" w:lastColumn="1" w:noHBand="0" w:noVBand="0"/>
    </w:tblPr>
    <w:tblGrid>
      <w:gridCol w:w="10814"/>
    </w:tblGrid>
    <w:tr w:rsidR="00B92DEC" w14:paraId="1D506F06" w14:textId="77777777" w:rsidTr="00B92DEC">
      <w:tc>
        <w:tcPr>
          <w:tcW w:w="10389" w:type="dxa"/>
          <w:shd w:val="clear" w:color="auto" w:fill="auto"/>
        </w:tcPr>
        <w:tbl>
          <w:tblPr>
            <w:tblStyle w:val="TableGrid"/>
            <w:tblW w:w="10598" w:type="dxa"/>
            <w:tblInd w:w="0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1514"/>
            <w:gridCol w:w="1817"/>
            <w:gridCol w:w="1816"/>
            <w:gridCol w:w="2956"/>
            <w:gridCol w:w="2495"/>
          </w:tblGrid>
          <w:tr w:rsidR="00493C4A" w14:paraId="45D6945D" w14:textId="77777777" w:rsidTr="00A844F0">
            <w:tc>
              <w:tcPr>
                <w:tcW w:w="1514" w:type="dxa"/>
              </w:tcPr>
              <w:p w14:paraId="1D459DD8" w14:textId="77777777" w:rsidR="00493C4A" w:rsidRDefault="00493C4A" w:rsidP="00493C4A">
                <w:pPr>
                  <w:tabs>
                    <w:tab w:val="left" w:pos="409"/>
                  </w:tabs>
                  <w:jc w:val="center"/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  <w:r w:rsidRPr="00D86A30">
                  <w:rPr>
                    <w:rFonts w:ascii="Arial" w:hAnsi="Arial" w:cs="Arial"/>
                    <w:b/>
                    <w:i/>
                    <w:sz w:val="16"/>
                    <w:szCs w:val="16"/>
                  </w:rPr>
                  <w:t>Ansawdd</w:t>
                </w:r>
              </w:p>
            </w:tc>
            <w:tc>
              <w:tcPr>
                <w:tcW w:w="1817" w:type="dxa"/>
              </w:tcPr>
              <w:p w14:paraId="12C52FDA" w14:textId="77777777" w:rsidR="00493C4A" w:rsidRDefault="00493C4A" w:rsidP="00493C4A">
                <w:pPr>
                  <w:tabs>
                    <w:tab w:val="left" w:pos="409"/>
                  </w:tabs>
                  <w:jc w:val="center"/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  <w:r w:rsidRPr="00D86A30">
                  <w:rPr>
                    <w:rFonts w:ascii="Arial" w:hAnsi="Arial" w:cs="Arial"/>
                    <w:b/>
                    <w:i/>
                    <w:sz w:val="16"/>
                    <w:szCs w:val="16"/>
                  </w:rPr>
                  <w:t>Amgylcheddol</w:t>
                </w:r>
              </w:p>
            </w:tc>
            <w:tc>
              <w:tcPr>
                <w:tcW w:w="1816" w:type="dxa"/>
              </w:tcPr>
              <w:p w14:paraId="31C98381" w14:textId="77777777" w:rsidR="00493C4A" w:rsidRDefault="00493C4A" w:rsidP="00493C4A">
                <w:pPr>
                  <w:tabs>
                    <w:tab w:val="left" w:pos="409"/>
                  </w:tabs>
                  <w:jc w:val="center"/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  <w:r w:rsidRPr="00D86A30">
                  <w:rPr>
                    <w:rFonts w:ascii="Arial" w:hAnsi="Arial" w:cs="Arial"/>
                    <w:b/>
                    <w:i/>
                    <w:sz w:val="16"/>
                    <w:szCs w:val="16"/>
                  </w:rPr>
                  <w:t>Iechyd a Diogelwch</w:t>
                </w:r>
              </w:p>
            </w:tc>
            <w:tc>
              <w:tcPr>
                <w:tcW w:w="2956" w:type="dxa"/>
                <w:vMerge w:val="restart"/>
                <w:vAlign w:val="center"/>
              </w:tcPr>
              <w:p w14:paraId="1AC6C661" w14:textId="2B3398D7" w:rsidR="00493C4A" w:rsidRPr="006349F2" w:rsidRDefault="00BD4173" w:rsidP="00493C4A">
                <w:pPr>
                  <w:tabs>
                    <w:tab w:val="left" w:pos="409"/>
                  </w:tabs>
                  <w:jc w:val="center"/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6769B9C9" wp14:editId="7289CABD">
                      <wp:extent cx="1530350" cy="336550"/>
                      <wp:effectExtent l="0" t="0" r="0" b="0"/>
                      <wp:docPr id="2" name="Llun 3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Llun 3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30350" cy="336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495" w:type="dxa"/>
                <w:vMerge w:val="restart"/>
              </w:tcPr>
              <w:p w14:paraId="56B53AE6" w14:textId="77777777" w:rsidR="00493C4A" w:rsidRPr="006349F2" w:rsidRDefault="00493C4A" w:rsidP="00493C4A">
                <w:pPr>
                  <w:pStyle w:val="Cyfeiriad"/>
                  <w:jc w:val="right"/>
                  <w:rPr>
                    <w:color w:val="auto"/>
                  </w:rPr>
                </w:pPr>
                <w:r w:rsidRPr="006349F2">
                  <w:rPr>
                    <w:color w:val="auto"/>
                  </w:rPr>
                  <w:t>Swyddfeydd y Cyngor</w:t>
                </w:r>
              </w:p>
              <w:p w14:paraId="01A16439" w14:textId="77777777" w:rsidR="00493C4A" w:rsidRPr="006349F2" w:rsidRDefault="00493C4A" w:rsidP="00493C4A">
                <w:pPr>
                  <w:pStyle w:val="Cyfeiriad"/>
                  <w:jc w:val="right"/>
                  <w:rPr>
                    <w:color w:val="auto"/>
                  </w:rPr>
                </w:pPr>
                <w:r>
                  <w:rPr>
                    <w:color w:val="auto"/>
                  </w:rPr>
                  <w:t>Ffordd y Cob, Pwllheli,</w:t>
                </w:r>
              </w:p>
              <w:p w14:paraId="278E89F1" w14:textId="77777777" w:rsidR="00493C4A" w:rsidRPr="006349F2" w:rsidRDefault="00493C4A" w:rsidP="00493C4A">
                <w:pPr>
                  <w:pStyle w:val="Cyfeiriad"/>
                  <w:jc w:val="right"/>
                  <w:rPr>
                    <w:color w:val="auto"/>
                  </w:rPr>
                </w:pPr>
                <w:r w:rsidRPr="006349F2">
                  <w:rPr>
                    <w:color w:val="auto"/>
                  </w:rPr>
                  <w:t xml:space="preserve">Gwynedd, </w:t>
                </w:r>
                <w:r>
                  <w:rPr>
                    <w:color w:val="auto"/>
                  </w:rPr>
                  <w:t>LL53 5AA</w:t>
                </w:r>
              </w:p>
              <w:p w14:paraId="224EB4FA" w14:textId="77777777" w:rsidR="00493C4A" w:rsidRPr="006349F2" w:rsidRDefault="00493C4A" w:rsidP="00493C4A">
                <w:pPr>
                  <w:pStyle w:val="Cyfeiriad"/>
                  <w:jc w:val="right"/>
                  <w:rPr>
                    <w:color w:val="auto"/>
                  </w:rPr>
                </w:pPr>
                <w:r w:rsidRPr="006349F2">
                  <w:rPr>
                    <w:color w:val="auto"/>
                  </w:rPr>
                  <w:t>01766 771000</w:t>
                </w:r>
              </w:p>
              <w:p w14:paraId="4081924E" w14:textId="77777777" w:rsidR="00493C4A" w:rsidRPr="006349F2" w:rsidRDefault="00000000" w:rsidP="00493C4A">
                <w:pPr>
                  <w:jc w:val="right"/>
                  <w:rPr>
                    <w:rFonts w:ascii="Arial" w:hAnsi="Arial" w:cs="Arial"/>
                    <w:sz w:val="20"/>
                    <w:szCs w:val="20"/>
                  </w:rPr>
                </w:pPr>
                <w:hyperlink r:id="rId2" w:history="1">
                  <w:r w:rsidR="00493C4A" w:rsidRPr="006349F2">
                    <w:rPr>
                      <w:rStyle w:val="Hyperlink"/>
                      <w:rFonts w:ascii="Arial" w:hAnsi="Arial" w:cs="Arial"/>
                      <w:sz w:val="20"/>
                      <w:szCs w:val="20"/>
                    </w:rPr>
                    <w:t>www.gwynedd.llyw.cymru</w:t>
                  </w:r>
                </w:hyperlink>
              </w:p>
            </w:tc>
          </w:tr>
          <w:tr w:rsidR="00493C4A" w14:paraId="3D0DCF93" w14:textId="77777777" w:rsidTr="00A844F0">
            <w:tc>
              <w:tcPr>
                <w:tcW w:w="1514" w:type="dxa"/>
              </w:tcPr>
              <w:p w14:paraId="540683A8" w14:textId="0CBD7FA3" w:rsidR="00493C4A" w:rsidRDefault="00BD4173" w:rsidP="00493C4A">
                <w:pPr>
                  <w:tabs>
                    <w:tab w:val="left" w:pos="409"/>
                  </w:tabs>
                  <w:jc w:val="center"/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1E06D2B9" wp14:editId="512B7F3F">
                      <wp:extent cx="704850" cy="349250"/>
                      <wp:effectExtent l="0" t="0" r="0" b="0"/>
                      <wp:docPr id="3" name="Llun 3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Llun 3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04850" cy="349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1817" w:type="dxa"/>
              </w:tcPr>
              <w:p w14:paraId="18F5B600" w14:textId="42075608" w:rsidR="00493C4A" w:rsidRDefault="00BD4173" w:rsidP="00493C4A">
                <w:pPr>
                  <w:tabs>
                    <w:tab w:val="left" w:pos="409"/>
                  </w:tabs>
                  <w:jc w:val="center"/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5193EAA9" wp14:editId="3D7EBC37">
                      <wp:extent cx="755650" cy="381000"/>
                      <wp:effectExtent l="0" t="0" r="0" b="0"/>
                      <wp:docPr id="4" name="Llun 3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Llun 3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55650" cy="381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1816" w:type="dxa"/>
              </w:tcPr>
              <w:p w14:paraId="2553DC0B" w14:textId="3AD23BED" w:rsidR="00493C4A" w:rsidRDefault="00BD4173" w:rsidP="00493C4A">
                <w:pPr>
                  <w:tabs>
                    <w:tab w:val="left" w:pos="409"/>
                  </w:tabs>
                  <w:jc w:val="center"/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  <w:r>
                  <w:rPr>
                    <w:noProof/>
                  </w:rPr>
                  <w:drawing>
                    <wp:inline distT="0" distB="0" distL="0" distR="0" wp14:anchorId="37346CBE" wp14:editId="36000BD2">
                      <wp:extent cx="755650" cy="381000"/>
                      <wp:effectExtent l="0" t="0" r="0" b="0"/>
                      <wp:docPr id="5" name="Llun 4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Llun 4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55650" cy="381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956" w:type="dxa"/>
                <w:vMerge/>
              </w:tcPr>
              <w:p w14:paraId="1D2D54C2" w14:textId="77777777" w:rsidR="00493C4A" w:rsidRDefault="00493C4A" w:rsidP="00493C4A">
                <w:pPr>
                  <w:tabs>
                    <w:tab w:val="left" w:pos="409"/>
                  </w:tabs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</w:p>
            </w:tc>
            <w:tc>
              <w:tcPr>
                <w:tcW w:w="2495" w:type="dxa"/>
                <w:vMerge/>
              </w:tcPr>
              <w:p w14:paraId="6F196A3E" w14:textId="77777777" w:rsidR="00493C4A" w:rsidRDefault="00493C4A" w:rsidP="00493C4A">
                <w:pPr>
                  <w:tabs>
                    <w:tab w:val="left" w:pos="409"/>
                  </w:tabs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</w:p>
            </w:tc>
          </w:tr>
          <w:tr w:rsidR="00493C4A" w14:paraId="7A9FEF2F" w14:textId="77777777" w:rsidTr="00A844F0">
            <w:trPr>
              <w:trHeight w:val="317"/>
            </w:trPr>
            <w:tc>
              <w:tcPr>
                <w:tcW w:w="1514" w:type="dxa"/>
              </w:tcPr>
              <w:p w14:paraId="55E10867" w14:textId="77777777" w:rsidR="00493C4A" w:rsidRDefault="00493C4A" w:rsidP="00493C4A">
                <w:pPr>
                  <w:tabs>
                    <w:tab w:val="left" w:pos="409"/>
                  </w:tabs>
                  <w:jc w:val="center"/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  <w:r w:rsidRPr="00D86A30">
                  <w:rPr>
                    <w:rFonts w:ascii="Arial" w:hAnsi="Arial" w:cs="Arial"/>
                    <w:b/>
                    <w:i/>
                    <w:sz w:val="16"/>
                    <w:szCs w:val="16"/>
                  </w:rPr>
                  <w:t xml:space="preserve">9001 - </w:t>
                </w:r>
                <w:r w:rsidRPr="002B1BFF">
                  <w:rPr>
                    <w:rFonts w:ascii="Arial" w:hAnsi="Arial" w:cs="Arial"/>
                    <w:b/>
                    <w:i/>
                    <w:sz w:val="16"/>
                    <w:szCs w:val="16"/>
                  </w:rPr>
                  <w:t>FS 66550</w:t>
                </w:r>
              </w:p>
            </w:tc>
            <w:tc>
              <w:tcPr>
                <w:tcW w:w="1817" w:type="dxa"/>
              </w:tcPr>
              <w:p w14:paraId="350C34A1" w14:textId="77777777" w:rsidR="00493C4A" w:rsidRDefault="00493C4A" w:rsidP="00493C4A">
                <w:pPr>
                  <w:tabs>
                    <w:tab w:val="left" w:pos="409"/>
                  </w:tabs>
                  <w:jc w:val="center"/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  <w:r w:rsidRPr="00D86A30">
                  <w:rPr>
                    <w:rFonts w:ascii="Arial" w:hAnsi="Arial" w:cs="Arial"/>
                    <w:b/>
                    <w:i/>
                    <w:sz w:val="16"/>
                    <w:szCs w:val="16"/>
                  </w:rPr>
                  <w:t xml:space="preserve">14001 - </w:t>
                </w:r>
                <w:r w:rsidRPr="002B1BFF">
                  <w:rPr>
                    <w:rFonts w:ascii="Arial" w:hAnsi="Arial" w:cs="Arial"/>
                    <w:b/>
                    <w:i/>
                    <w:sz w:val="16"/>
                    <w:szCs w:val="16"/>
                  </w:rPr>
                  <w:t>EMS 576764</w:t>
                </w:r>
              </w:p>
            </w:tc>
            <w:tc>
              <w:tcPr>
                <w:tcW w:w="1816" w:type="dxa"/>
              </w:tcPr>
              <w:p w14:paraId="304BDCD4" w14:textId="77777777" w:rsidR="00493C4A" w:rsidRDefault="00493C4A" w:rsidP="00493C4A">
                <w:pPr>
                  <w:tabs>
                    <w:tab w:val="left" w:pos="409"/>
                  </w:tabs>
                  <w:jc w:val="center"/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  <w:r>
                  <w:rPr>
                    <w:rFonts w:ascii="Arial" w:hAnsi="Arial" w:cs="Arial"/>
                    <w:b/>
                    <w:i/>
                    <w:sz w:val="16"/>
                    <w:szCs w:val="16"/>
                  </w:rPr>
                  <w:t>45</w:t>
                </w:r>
                <w:r w:rsidRPr="00D86A30">
                  <w:rPr>
                    <w:rFonts w:ascii="Arial" w:hAnsi="Arial" w:cs="Arial"/>
                    <w:b/>
                    <w:i/>
                    <w:sz w:val="16"/>
                    <w:szCs w:val="16"/>
                  </w:rPr>
                  <w:t xml:space="preserve">001 </w:t>
                </w:r>
                <w:r w:rsidRPr="002B1BFF">
                  <w:rPr>
                    <w:rFonts w:ascii="Arial" w:hAnsi="Arial" w:cs="Arial"/>
                    <w:b/>
                    <w:i/>
                    <w:sz w:val="16"/>
                    <w:szCs w:val="16"/>
                  </w:rPr>
                  <w:t>- OHS 544926</w:t>
                </w:r>
              </w:p>
            </w:tc>
            <w:tc>
              <w:tcPr>
                <w:tcW w:w="2956" w:type="dxa"/>
                <w:vMerge/>
              </w:tcPr>
              <w:p w14:paraId="696390C6" w14:textId="77777777" w:rsidR="00493C4A" w:rsidRDefault="00493C4A" w:rsidP="00493C4A">
                <w:pPr>
                  <w:tabs>
                    <w:tab w:val="left" w:pos="409"/>
                  </w:tabs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</w:p>
            </w:tc>
            <w:tc>
              <w:tcPr>
                <w:tcW w:w="2495" w:type="dxa"/>
                <w:vMerge/>
              </w:tcPr>
              <w:p w14:paraId="2BB5DB04" w14:textId="77777777" w:rsidR="00493C4A" w:rsidRDefault="00493C4A" w:rsidP="00493C4A">
                <w:pPr>
                  <w:tabs>
                    <w:tab w:val="left" w:pos="409"/>
                  </w:tabs>
                  <w:rPr>
                    <w:rFonts w:ascii="Calibri" w:hAnsi="Calibri" w:cs="Calibri"/>
                    <w:sz w:val="22"/>
                    <w:szCs w:val="22"/>
                    <w:lang w:val="cy-GB" w:eastAsia="en-GB"/>
                  </w:rPr>
                </w:pPr>
              </w:p>
            </w:tc>
          </w:tr>
        </w:tbl>
        <w:p w14:paraId="085AC551" w14:textId="77777777" w:rsidR="00B92DEC" w:rsidRDefault="00B92DEC" w:rsidP="00B92DEC"/>
      </w:tc>
    </w:tr>
  </w:tbl>
  <w:p w14:paraId="31BFEE4E" w14:textId="77777777" w:rsidR="00BA7F25" w:rsidRDefault="00BA7F25" w:rsidP="00F722D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A4DD9" w14:textId="77777777" w:rsidR="003F40EE" w:rsidRDefault="003F40EE" w:rsidP="00E3490D">
      <w:pPr>
        <w:pStyle w:val="BodyText"/>
      </w:pPr>
      <w:r>
        <w:separator/>
      </w:r>
    </w:p>
  </w:footnote>
  <w:footnote w:type="continuationSeparator" w:id="0">
    <w:p w14:paraId="319C172B" w14:textId="77777777" w:rsidR="003F40EE" w:rsidRDefault="003F40EE" w:rsidP="00E3490D">
      <w:pPr>
        <w:pStyle w:val="BodyText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4" w:type="dxa"/>
      <w:tblInd w:w="-34" w:type="dxa"/>
      <w:tblLook w:val="04A0" w:firstRow="1" w:lastRow="0" w:firstColumn="1" w:lastColumn="0" w:noHBand="0" w:noVBand="1"/>
    </w:tblPr>
    <w:tblGrid>
      <w:gridCol w:w="3862"/>
      <w:gridCol w:w="4785"/>
      <w:gridCol w:w="2127"/>
    </w:tblGrid>
    <w:tr w:rsidR="00493C4A" w:rsidRPr="00493C4A" w14:paraId="1EF159F7" w14:textId="77777777" w:rsidTr="00493C4A">
      <w:trPr>
        <w:trHeight w:val="421"/>
      </w:trPr>
      <w:tc>
        <w:tcPr>
          <w:tcW w:w="8647" w:type="dxa"/>
          <w:gridSpan w:val="2"/>
          <w:shd w:val="clear" w:color="auto" w:fill="auto"/>
        </w:tcPr>
        <w:p w14:paraId="3DAF32E8" w14:textId="77777777" w:rsidR="00493C4A" w:rsidRPr="00493C4A" w:rsidRDefault="00493C4A" w:rsidP="00493C4A"/>
      </w:tc>
      <w:tc>
        <w:tcPr>
          <w:tcW w:w="2127" w:type="dxa"/>
          <w:vMerge w:val="restart"/>
        </w:tcPr>
        <w:p w14:paraId="0540B877" w14:textId="217DC9F7" w:rsidR="00493C4A" w:rsidRPr="00493C4A" w:rsidRDefault="00BD4173" w:rsidP="00493C4A">
          <w:pPr>
            <w:tabs>
              <w:tab w:val="center" w:pos="4320"/>
              <w:tab w:val="right" w:pos="8640"/>
            </w:tabs>
            <w:jc w:val="right"/>
            <w:rPr>
              <w:rFonts w:ascii="Arial" w:hAnsi="Arial" w:cs="Arial"/>
              <w:b/>
              <w:bCs/>
              <w:color w:val="000000"/>
              <w:sz w:val="28"/>
              <w:szCs w:val="28"/>
            </w:rPr>
          </w:pPr>
          <w:r>
            <w:rPr>
              <w:rFonts w:ascii="Arial" w:hAnsi="Arial" w:cs="Arial"/>
              <w:noProof/>
              <w:color w:val="000000"/>
            </w:rPr>
            <w:drawing>
              <wp:inline distT="0" distB="0" distL="0" distR="0" wp14:anchorId="301118F4" wp14:editId="49C18E52">
                <wp:extent cx="1206500" cy="1600200"/>
                <wp:effectExtent l="0" t="0" r="0" b="0"/>
                <wp:docPr id="1" name="Llu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650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493C4A" w:rsidRPr="00493C4A" w14:paraId="04B5FC06" w14:textId="77777777" w:rsidTr="00493C4A">
      <w:trPr>
        <w:trHeight w:val="998"/>
      </w:trPr>
      <w:tc>
        <w:tcPr>
          <w:tcW w:w="8647" w:type="dxa"/>
          <w:gridSpan w:val="2"/>
          <w:shd w:val="clear" w:color="auto" w:fill="auto"/>
        </w:tcPr>
        <w:p w14:paraId="2C151D11" w14:textId="77777777" w:rsidR="00493C4A" w:rsidRPr="00493C4A" w:rsidRDefault="00493C4A" w:rsidP="00493C4A">
          <w:pPr>
            <w:tabs>
              <w:tab w:val="center" w:pos="4320"/>
              <w:tab w:val="right" w:pos="8640"/>
            </w:tabs>
            <w:jc w:val="left"/>
            <w:rPr>
              <w:rFonts w:ascii="Arial" w:hAnsi="Arial" w:cs="Arial"/>
              <w:b/>
              <w:bCs/>
              <w:color w:val="000000"/>
              <w:sz w:val="28"/>
              <w:szCs w:val="28"/>
            </w:rPr>
          </w:pPr>
          <w:r w:rsidRPr="00493C4A">
            <w:rPr>
              <w:rFonts w:ascii="Arial" w:hAnsi="Arial" w:cs="Arial"/>
              <w:b/>
              <w:bCs/>
              <w:color w:val="000000"/>
              <w:sz w:val="28"/>
              <w:szCs w:val="28"/>
            </w:rPr>
            <w:t>Pennaeth Adran – Priffyrdd, Peirianneg a YGC</w:t>
          </w:r>
        </w:p>
        <w:p w14:paraId="4108E1D4" w14:textId="77777777" w:rsidR="00493C4A" w:rsidRPr="00493C4A" w:rsidRDefault="00493C4A" w:rsidP="00493C4A">
          <w:pPr>
            <w:tabs>
              <w:tab w:val="center" w:pos="4320"/>
              <w:tab w:val="right" w:pos="8640"/>
            </w:tabs>
            <w:jc w:val="left"/>
            <w:rPr>
              <w:rFonts w:ascii="Arial" w:hAnsi="Arial" w:cs="Arial"/>
              <w:b/>
              <w:bCs/>
              <w:color w:val="000000"/>
              <w:sz w:val="28"/>
              <w:szCs w:val="28"/>
            </w:rPr>
          </w:pPr>
          <w:r w:rsidRPr="00493C4A">
            <w:rPr>
              <w:rFonts w:ascii="Arial" w:hAnsi="Arial" w:cs="Arial"/>
              <w:b/>
              <w:bCs/>
              <w:color w:val="000000"/>
              <w:sz w:val="28"/>
              <w:szCs w:val="28"/>
            </w:rPr>
            <w:t>Head of Department – Highways, Engineering and YGC</w:t>
          </w:r>
        </w:p>
        <w:p w14:paraId="0CCC54E4" w14:textId="77777777" w:rsidR="00493C4A" w:rsidRPr="00493C4A" w:rsidRDefault="00493C4A" w:rsidP="00493C4A">
          <w:pPr>
            <w:tabs>
              <w:tab w:val="center" w:pos="4320"/>
              <w:tab w:val="right" w:pos="8640"/>
            </w:tabs>
            <w:jc w:val="left"/>
            <w:rPr>
              <w:rFonts w:ascii="Arial" w:hAnsi="Arial" w:cs="Arial"/>
              <w:color w:val="000000"/>
            </w:rPr>
          </w:pPr>
          <w:r w:rsidRPr="00493C4A">
            <w:rPr>
              <w:rFonts w:ascii="Arial" w:hAnsi="Arial" w:cs="Arial"/>
              <w:color w:val="000000"/>
            </w:rPr>
            <w:t>Steffan Jones BEng (Hons) MCIWM</w:t>
          </w:r>
        </w:p>
        <w:p w14:paraId="15E15E43" w14:textId="77777777" w:rsidR="00493C4A" w:rsidRPr="00493C4A" w:rsidRDefault="00493C4A" w:rsidP="00493C4A">
          <w:pPr>
            <w:rPr>
              <w:b/>
              <w:bCs/>
              <w:sz w:val="28"/>
              <w:szCs w:val="28"/>
            </w:rPr>
          </w:pPr>
        </w:p>
      </w:tc>
      <w:tc>
        <w:tcPr>
          <w:tcW w:w="2127" w:type="dxa"/>
          <w:vMerge/>
        </w:tcPr>
        <w:p w14:paraId="01E9E2FF" w14:textId="77777777" w:rsidR="00493C4A" w:rsidRPr="00493C4A" w:rsidRDefault="00493C4A" w:rsidP="00493C4A">
          <w:pPr>
            <w:tabs>
              <w:tab w:val="center" w:pos="4320"/>
              <w:tab w:val="right" w:pos="8640"/>
            </w:tabs>
            <w:jc w:val="left"/>
            <w:rPr>
              <w:rFonts w:ascii="Arial" w:hAnsi="Arial" w:cs="Arial"/>
              <w:b/>
              <w:bCs/>
              <w:color w:val="000000"/>
              <w:sz w:val="28"/>
              <w:szCs w:val="28"/>
            </w:rPr>
          </w:pPr>
        </w:p>
      </w:tc>
    </w:tr>
    <w:tr w:rsidR="00493C4A" w:rsidRPr="00493C4A" w14:paraId="00193E8F" w14:textId="77777777" w:rsidTr="00493C4A">
      <w:trPr>
        <w:trHeight w:val="142"/>
      </w:trPr>
      <w:tc>
        <w:tcPr>
          <w:tcW w:w="8647" w:type="dxa"/>
          <w:gridSpan w:val="2"/>
          <w:shd w:val="clear" w:color="auto" w:fill="auto"/>
        </w:tcPr>
        <w:p w14:paraId="54922C2D" w14:textId="0A93B6E4" w:rsidR="00493C4A" w:rsidRPr="00493C4A" w:rsidRDefault="00493C4A" w:rsidP="00493C4A">
          <w:pPr>
            <w:tabs>
              <w:tab w:val="center" w:pos="4320"/>
              <w:tab w:val="right" w:pos="8640"/>
            </w:tabs>
            <w:jc w:val="left"/>
            <w:rPr>
              <w:rFonts w:ascii="Arial" w:hAnsi="Arial" w:cs="Arial"/>
              <w:b/>
              <w:bCs/>
              <w:color w:val="000000"/>
              <w:sz w:val="20"/>
              <w:szCs w:val="20"/>
            </w:rPr>
          </w:pPr>
          <w:bookmarkStart w:id="1" w:name="_Hlk128492939"/>
          <w:r w:rsidRPr="00493C4A">
            <w:rPr>
              <w:rFonts w:ascii="Arial" w:hAnsi="Arial" w:cs="Arial"/>
              <w:color w:val="000000"/>
              <w:sz w:val="20"/>
              <w:szCs w:val="20"/>
            </w:rPr>
            <w:t>Gofynnwch am/Ask for:</w:t>
          </w:r>
          <w:r>
            <w:rPr>
              <w:rFonts w:ascii="Arial" w:hAnsi="Arial" w:cs="Arial"/>
              <w:color w:val="000000"/>
              <w:sz w:val="20"/>
              <w:szCs w:val="20"/>
            </w:rPr>
            <w:t xml:space="preserve"> Gwawr Williams (Swyddog Cyswllt)</w:t>
          </w:r>
        </w:p>
      </w:tc>
      <w:tc>
        <w:tcPr>
          <w:tcW w:w="2127" w:type="dxa"/>
          <w:vMerge/>
        </w:tcPr>
        <w:p w14:paraId="06B59B73" w14:textId="77777777" w:rsidR="00493C4A" w:rsidRPr="00493C4A" w:rsidRDefault="00493C4A" w:rsidP="00493C4A">
          <w:pPr>
            <w:tabs>
              <w:tab w:val="center" w:pos="4320"/>
              <w:tab w:val="right" w:pos="8640"/>
            </w:tabs>
            <w:jc w:val="left"/>
            <w:rPr>
              <w:rFonts w:ascii="Arial" w:hAnsi="Arial" w:cs="Arial"/>
              <w:b/>
              <w:bCs/>
              <w:color w:val="000000"/>
              <w:sz w:val="28"/>
              <w:szCs w:val="28"/>
            </w:rPr>
          </w:pPr>
        </w:p>
      </w:tc>
    </w:tr>
    <w:tr w:rsidR="00493C4A" w:rsidRPr="00493C4A" w14:paraId="7A2ACED9" w14:textId="77777777" w:rsidTr="00493C4A">
      <w:trPr>
        <w:trHeight w:val="188"/>
      </w:trPr>
      <w:tc>
        <w:tcPr>
          <w:tcW w:w="3862" w:type="dxa"/>
          <w:shd w:val="clear" w:color="auto" w:fill="auto"/>
        </w:tcPr>
        <w:p w14:paraId="638194C4" w14:textId="4C27BB92" w:rsidR="00493C4A" w:rsidRPr="00493C4A" w:rsidRDefault="00493C4A" w:rsidP="00493C4A">
          <w:pPr>
            <w:tabs>
              <w:tab w:val="center" w:pos="4320"/>
              <w:tab w:val="right" w:pos="8640"/>
            </w:tabs>
            <w:jc w:val="left"/>
            <w:rPr>
              <w:rFonts w:ascii="Arial" w:hAnsi="Arial" w:cs="Arial"/>
              <w:b/>
              <w:bCs/>
              <w:color w:val="000000"/>
              <w:sz w:val="20"/>
              <w:szCs w:val="20"/>
            </w:rPr>
          </w:pPr>
          <w:r w:rsidRPr="00493C4A">
            <w:rPr>
              <w:rFonts w:ascii="Arial" w:hAnsi="Arial" w:cs="Arial"/>
              <w:color w:val="000000"/>
              <w:sz w:val="20"/>
              <w:szCs w:val="20"/>
            </w:rPr>
            <w:sym w:font="Wingdings" w:char="F028"/>
          </w:r>
          <w:r w:rsidRPr="00493C4A">
            <w:rPr>
              <w:rFonts w:ascii="Arial" w:hAnsi="Arial" w:cs="Arial"/>
              <w:color w:val="000000"/>
              <w:sz w:val="20"/>
              <w:szCs w:val="20"/>
            </w:rPr>
            <w:t xml:space="preserve"> (</w:t>
          </w:r>
          <w:r>
            <w:rPr>
              <w:rFonts w:ascii="Arial" w:hAnsi="Arial" w:cs="Arial"/>
              <w:color w:val="000000"/>
              <w:sz w:val="20"/>
              <w:szCs w:val="20"/>
            </w:rPr>
            <w:t>01758) 704069</w:t>
          </w:r>
        </w:p>
      </w:tc>
      <w:tc>
        <w:tcPr>
          <w:tcW w:w="4785" w:type="dxa"/>
          <w:shd w:val="clear" w:color="auto" w:fill="auto"/>
        </w:tcPr>
        <w:p w14:paraId="7D351278" w14:textId="77777777" w:rsidR="00493C4A" w:rsidRPr="00493C4A" w:rsidRDefault="00493C4A" w:rsidP="00493C4A">
          <w:pPr>
            <w:tabs>
              <w:tab w:val="center" w:pos="4320"/>
              <w:tab w:val="right" w:pos="8640"/>
            </w:tabs>
            <w:jc w:val="left"/>
            <w:rPr>
              <w:rFonts w:ascii="Arial" w:hAnsi="Arial" w:cs="Arial"/>
              <w:bCs/>
              <w:color w:val="000000"/>
              <w:sz w:val="20"/>
              <w:szCs w:val="20"/>
            </w:rPr>
          </w:pPr>
          <w:r w:rsidRPr="00493C4A">
            <w:rPr>
              <w:rFonts w:ascii="Arial" w:hAnsi="Arial" w:cs="Arial"/>
              <w:bCs/>
              <w:color w:val="000000"/>
              <w:sz w:val="20"/>
              <w:szCs w:val="20"/>
            </w:rPr>
            <w:t>Ein Cyf/Our Ref:</w:t>
          </w:r>
        </w:p>
      </w:tc>
      <w:tc>
        <w:tcPr>
          <w:tcW w:w="2127" w:type="dxa"/>
          <w:vMerge/>
        </w:tcPr>
        <w:p w14:paraId="78128951" w14:textId="77777777" w:rsidR="00493C4A" w:rsidRPr="00493C4A" w:rsidRDefault="00493C4A" w:rsidP="00493C4A">
          <w:pPr>
            <w:tabs>
              <w:tab w:val="center" w:pos="4320"/>
              <w:tab w:val="right" w:pos="8640"/>
            </w:tabs>
            <w:jc w:val="left"/>
            <w:rPr>
              <w:rFonts w:ascii="Arial" w:hAnsi="Arial" w:cs="Arial"/>
              <w:b/>
              <w:bCs/>
              <w:color w:val="000000"/>
              <w:sz w:val="28"/>
              <w:szCs w:val="28"/>
            </w:rPr>
          </w:pPr>
        </w:p>
      </w:tc>
    </w:tr>
    <w:tr w:rsidR="00493C4A" w:rsidRPr="00493C4A" w14:paraId="27065473" w14:textId="77777777" w:rsidTr="00493C4A">
      <w:trPr>
        <w:trHeight w:val="222"/>
      </w:trPr>
      <w:tc>
        <w:tcPr>
          <w:tcW w:w="3862" w:type="dxa"/>
          <w:shd w:val="clear" w:color="auto" w:fill="auto"/>
        </w:tcPr>
        <w:p w14:paraId="574E66B9" w14:textId="77777777" w:rsidR="00493C4A" w:rsidRPr="00493C4A" w:rsidRDefault="00493C4A" w:rsidP="00493C4A">
          <w:pPr>
            <w:jc w:val="left"/>
            <w:rPr>
              <w:rFonts w:ascii="Arial" w:hAnsi="Arial" w:cs="Arial"/>
              <w:sz w:val="20"/>
              <w:szCs w:val="20"/>
              <w:u w:val="single"/>
            </w:rPr>
          </w:pPr>
          <w:r w:rsidRPr="00493C4A">
            <w:rPr>
              <w:rFonts w:ascii="Arial" w:hAnsi="Arial" w:cs="Arial"/>
              <w:sz w:val="20"/>
              <w:szCs w:val="20"/>
            </w:rPr>
            <w:sym w:font="Wingdings" w:char="F02B"/>
          </w:r>
          <w:r w:rsidRPr="00493C4A">
            <w:rPr>
              <w:rFonts w:ascii="Arial" w:hAnsi="Arial" w:cs="Arial"/>
              <w:sz w:val="20"/>
              <w:szCs w:val="20"/>
            </w:rPr>
            <w:t xml:space="preserve"> PriffyrddDwyfor</w:t>
          </w:r>
          <w:hyperlink r:id="rId2" w:history="1">
            <w:r w:rsidRPr="00493C4A">
              <w:rPr>
                <w:rFonts w:ascii="Arial" w:hAnsi="Arial" w:cs="Arial"/>
                <w:sz w:val="20"/>
                <w:szCs w:val="20"/>
              </w:rPr>
              <w:t>@gwynedd.llyw.cymru</w:t>
            </w:r>
          </w:hyperlink>
        </w:p>
      </w:tc>
      <w:tc>
        <w:tcPr>
          <w:tcW w:w="4785" w:type="dxa"/>
          <w:shd w:val="clear" w:color="auto" w:fill="auto"/>
        </w:tcPr>
        <w:p w14:paraId="75C7A5D7" w14:textId="77777777" w:rsidR="00493C4A" w:rsidRPr="00493C4A" w:rsidRDefault="00493C4A" w:rsidP="00493C4A">
          <w:pPr>
            <w:tabs>
              <w:tab w:val="center" w:pos="4320"/>
              <w:tab w:val="right" w:pos="8640"/>
            </w:tabs>
            <w:jc w:val="left"/>
            <w:rPr>
              <w:rFonts w:ascii="Arial" w:hAnsi="Arial" w:cs="Arial"/>
              <w:bCs/>
              <w:color w:val="000000"/>
              <w:sz w:val="20"/>
              <w:szCs w:val="20"/>
            </w:rPr>
          </w:pPr>
          <w:r w:rsidRPr="00493C4A">
            <w:rPr>
              <w:rFonts w:ascii="Arial" w:hAnsi="Arial" w:cs="Arial"/>
              <w:bCs/>
              <w:color w:val="000000"/>
              <w:sz w:val="20"/>
              <w:szCs w:val="20"/>
            </w:rPr>
            <w:t>Eich Cyf/Your Ref:</w:t>
          </w:r>
        </w:p>
      </w:tc>
      <w:tc>
        <w:tcPr>
          <w:tcW w:w="2127" w:type="dxa"/>
          <w:vMerge/>
        </w:tcPr>
        <w:p w14:paraId="073212C2" w14:textId="77777777" w:rsidR="00493C4A" w:rsidRPr="00493C4A" w:rsidRDefault="00493C4A" w:rsidP="00493C4A">
          <w:pPr>
            <w:tabs>
              <w:tab w:val="center" w:pos="4320"/>
              <w:tab w:val="right" w:pos="8640"/>
            </w:tabs>
            <w:jc w:val="left"/>
            <w:rPr>
              <w:rFonts w:ascii="Arial" w:hAnsi="Arial" w:cs="Arial"/>
              <w:b/>
              <w:bCs/>
              <w:color w:val="000000"/>
              <w:sz w:val="28"/>
              <w:szCs w:val="28"/>
            </w:rPr>
          </w:pPr>
        </w:p>
      </w:tc>
    </w:tr>
    <w:bookmarkEnd w:id="1"/>
  </w:tbl>
  <w:p w14:paraId="50599708" w14:textId="77777777" w:rsidR="00BA7F25" w:rsidRDefault="00BA7F25" w:rsidP="00812EA2">
    <w:pPr>
      <w:pStyle w:val="SPAC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03644"/>
    <w:multiLevelType w:val="hybridMultilevel"/>
    <w:tmpl w:val="CE5C3698"/>
    <w:lvl w:ilvl="0" w:tplc="D764AED4">
      <w:start w:val="1"/>
      <w:numFmt w:val="bullet"/>
      <w:pStyle w:val="ind-para-bullet"/>
      <w:lvlText w:val=""/>
      <w:lvlJc w:val="left"/>
      <w:pPr>
        <w:tabs>
          <w:tab w:val="num" w:pos="1287"/>
        </w:tabs>
        <w:ind w:left="1287" w:hanging="567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6C05A91"/>
    <w:multiLevelType w:val="hybridMultilevel"/>
    <w:tmpl w:val="1F009B24"/>
    <w:lvl w:ilvl="0" w:tplc="4E3249A8">
      <w:start w:val="1"/>
      <w:numFmt w:val="bullet"/>
      <w:pStyle w:val="Table-text-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1996B43"/>
    <w:multiLevelType w:val="hybridMultilevel"/>
    <w:tmpl w:val="FBC2D624"/>
    <w:lvl w:ilvl="0" w:tplc="D22683FA">
      <w:start w:val="1"/>
      <w:numFmt w:val="bullet"/>
      <w:pStyle w:val="Bullet"/>
      <w:lvlText w:val=""/>
      <w:lvlJc w:val="left"/>
      <w:pPr>
        <w:tabs>
          <w:tab w:val="num" w:pos="1440"/>
        </w:tabs>
        <w:ind w:left="1418" w:hanging="698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405488237">
    <w:abstractNumId w:val="0"/>
  </w:num>
  <w:num w:numId="2" w16cid:durableId="344552752">
    <w:abstractNumId w:val="2"/>
  </w:num>
  <w:num w:numId="3" w16cid:durableId="167722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103"/>
    <w:rsid w:val="00001FA1"/>
    <w:rsid w:val="00020245"/>
    <w:rsid w:val="00020B2C"/>
    <w:rsid w:val="00021B60"/>
    <w:rsid w:val="000353A4"/>
    <w:rsid w:val="00035E75"/>
    <w:rsid w:val="000559A3"/>
    <w:rsid w:val="00061A5E"/>
    <w:rsid w:val="00067065"/>
    <w:rsid w:val="00073B5D"/>
    <w:rsid w:val="00083EA1"/>
    <w:rsid w:val="0008490E"/>
    <w:rsid w:val="000A12ED"/>
    <w:rsid w:val="000A3A08"/>
    <w:rsid w:val="000B2781"/>
    <w:rsid w:val="000B4D33"/>
    <w:rsid w:val="000B5A5A"/>
    <w:rsid w:val="000C6F60"/>
    <w:rsid w:val="000D73E1"/>
    <w:rsid w:val="000F0032"/>
    <w:rsid w:val="00105F10"/>
    <w:rsid w:val="001108D2"/>
    <w:rsid w:val="00110910"/>
    <w:rsid w:val="0011735B"/>
    <w:rsid w:val="00137646"/>
    <w:rsid w:val="001376DD"/>
    <w:rsid w:val="00142192"/>
    <w:rsid w:val="0014781D"/>
    <w:rsid w:val="00153994"/>
    <w:rsid w:val="00164E31"/>
    <w:rsid w:val="00165E75"/>
    <w:rsid w:val="0016633C"/>
    <w:rsid w:val="00183AC6"/>
    <w:rsid w:val="00190F16"/>
    <w:rsid w:val="001B353E"/>
    <w:rsid w:val="001D7831"/>
    <w:rsid w:val="001E380E"/>
    <w:rsid w:val="001E5E26"/>
    <w:rsid w:val="001E6CB4"/>
    <w:rsid w:val="001F4E89"/>
    <w:rsid w:val="00214992"/>
    <w:rsid w:val="00220697"/>
    <w:rsid w:val="00222434"/>
    <w:rsid w:val="002236BF"/>
    <w:rsid w:val="00246812"/>
    <w:rsid w:val="00250010"/>
    <w:rsid w:val="0025001F"/>
    <w:rsid w:val="0025336E"/>
    <w:rsid w:val="00261D58"/>
    <w:rsid w:val="00270085"/>
    <w:rsid w:val="002730AC"/>
    <w:rsid w:val="00273A34"/>
    <w:rsid w:val="00275210"/>
    <w:rsid w:val="0028167D"/>
    <w:rsid w:val="00282EFF"/>
    <w:rsid w:val="00283C66"/>
    <w:rsid w:val="002958A8"/>
    <w:rsid w:val="002B43F0"/>
    <w:rsid w:val="002B4B07"/>
    <w:rsid w:val="002C46FB"/>
    <w:rsid w:val="002D6B35"/>
    <w:rsid w:val="00300023"/>
    <w:rsid w:val="00315482"/>
    <w:rsid w:val="00317386"/>
    <w:rsid w:val="00331EC8"/>
    <w:rsid w:val="003346BB"/>
    <w:rsid w:val="00337F86"/>
    <w:rsid w:val="003402F6"/>
    <w:rsid w:val="0034751D"/>
    <w:rsid w:val="003630FA"/>
    <w:rsid w:val="00372E94"/>
    <w:rsid w:val="003734D4"/>
    <w:rsid w:val="0038533B"/>
    <w:rsid w:val="00385F8A"/>
    <w:rsid w:val="003927C7"/>
    <w:rsid w:val="003966FE"/>
    <w:rsid w:val="00397ED8"/>
    <w:rsid w:val="003A617C"/>
    <w:rsid w:val="003B025A"/>
    <w:rsid w:val="003B2079"/>
    <w:rsid w:val="003B56BF"/>
    <w:rsid w:val="003C18B5"/>
    <w:rsid w:val="003C1C49"/>
    <w:rsid w:val="003C36B7"/>
    <w:rsid w:val="003C4087"/>
    <w:rsid w:val="003C7D05"/>
    <w:rsid w:val="003D1DD8"/>
    <w:rsid w:val="003D505C"/>
    <w:rsid w:val="003D52B7"/>
    <w:rsid w:val="003E582F"/>
    <w:rsid w:val="003E69FA"/>
    <w:rsid w:val="003F40EE"/>
    <w:rsid w:val="00400E8D"/>
    <w:rsid w:val="004071B8"/>
    <w:rsid w:val="004078D7"/>
    <w:rsid w:val="004101F4"/>
    <w:rsid w:val="004149E0"/>
    <w:rsid w:val="00420708"/>
    <w:rsid w:val="0043375C"/>
    <w:rsid w:val="004356DC"/>
    <w:rsid w:val="004403E8"/>
    <w:rsid w:val="00445392"/>
    <w:rsid w:val="00447440"/>
    <w:rsid w:val="00454EC4"/>
    <w:rsid w:val="00476981"/>
    <w:rsid w:val="00493C4A"/>
    <w:rsid w:val="004A110D"/>
    <w:rsid w:val="004A371B"/>
    <w:rsid w:val="004B3852"/>
    <w:rsid w:val="004C4A9F"/>
    <w:rsid w:val="004E19BA"/>
    <w:rsid w:val="004E550B"/>
    <w:rsid w:val="004E5556"/>
    <w:rsid w:val="004F667F"/>
    <w:rsid w:val="0050347D"/>
    <w:rsid w:val="00522C7C"/>
    <w:rsid w:val="00523B99"/>
    <w:rsid w:val="005315E1"/>
    <w:rsid w:val="00554B96"/>
    <w:rsid w:val="00564093"/>
    <w:rsid w:val="00564F42"/>
    <w:rsid w:val="005746A0"/>
    <w:rsid w:val="00575BD0"/>
    <w:rsid w:val="0058326B"/>
    <w:rsid w:val="00585616"/>
    <w:rsid w:val="00585E96"/>
    <w:rsid w:val="00587568"/>
    <w:rsid w:val="00597643"/>
    <w:rsid w:val="00597EAC"/>
    <w:rsid w:val="005B1A06"/>
    <w:rsid w:val="005C46B3"/>
    <w:rsid w:val="005D4C8C"/>
    <w:rsid w:val="005D7639"/>
    <w:rsid w:val="005E1FFA"/>
    <w:rsid w:val="005E2B1D"/>
    <w:rsid w:val="005E52F2"/>
    <w:rsid w:val="00604F04"/>
    <w:rsid w:val="00606158"/>
    <w:rsid w:val="00610C17"/>
    <w:rsid w:val="0062385E"/>
    <w:rsid w:val="00623F93"/>
    <w:rsid w:val="0062503D"/>
    <w:rsid w:val="00625A96"/>
    <w:rsid w:val="0065142E"/>
    <w:rsid w:val="00655737"/>
    <w:rsid w:val="0068570B"/>
    <w:rsid w:val="00686E2B"/>
    <w:rsid w:val="0069164C"/>
    <w:rsid w:val="00693CE2"/>
    <w:rsid w:val="00695FDE"/>
    <w:rsid w:val="006A42AA"/>
    <w:rsid w:val="006A7ADE"/>
    <w:rsid w:val="006C2278"/>
    <w:rsid w:val="006C45ED"/>
    <w:rsid w:val="006C5621"/>
    <w:rsid w:val="006D1B67"/>
    <w:rsid w:val="006D79A6"/>
    <w:rsid w:val="006E4B8C"/>
    <w:rsid w:val="006F3C5D"/>
    <w:rsid w:val="007069FA"/>
    <w:rsid w:val="0071392E"/>
    <w:rsid w:val="00720CB1"/>
    <w:rsid w:val="00726E94"/>
    <w:rsid w:val="00727434"/>
    <w:rsid w:val="007300C1"/>
    <w:rsid w:val="007338E2"/>
    <w:rsid w:val="0073416D"/>
    <w:rsid w:val="007502C0"/>
    <w:rsid w:val="00750406"/>
    <w:rsid w:val="00755565"/>
    <w:rsid w:val="00767491"/>
    <w:rsid w:val="00771C3B"/>
    <w:rsid w:val="00781713"/>
    <w:rsid w:val="00787954"/>
    <w:rsid w:val="00795EE0"/>
    <w:rsid w:val="007B1932"/>
    <w:rsid w:val="007B253D"/>
    <w:rsid w:val="007D390F"/>
    <w:rsid w:val="007E0512"/>
    <w:rsid w:val="007F4E93"/>
    <w:rsid w:val="00803B98"/>
    <w:rsid w:val="00807010"/>
    <w:rsid w:val="00807B46"/>
    <w:rsid w:val="00812146"/>
    <w:rsid w:val="00812EA2"/>
    <w:rsid w:val="0081680D"/>
    <w:rsid w:val="00824B54"/>
    <w:rsid w:val="008260B3"/>
    <w:rsid w:val="00831B85"/>
    <w:rsid w:val="0083275F"/>
    <w:rsid w:val="00840B60"/>
    <w:rsid w:val="008415B1"/>
    <w:rsid w:val="00845328"/>
    <w:rsid w:val="00850FE9"/>
    <w:rsid w:val="00851C63"/>
    <w:rsid w:val="00851F31"/>
    <w:rsid w:val="00864C5C"/>
    <w:rsid w:val="00872D94"/>
    <w:rsid w:val="00893666"/>
    <w:rsid w:val="008B01E5"/>
    <w:rsid w:val="008B4B71"/>
    <w:rsid w:val="008C5F6C"/>
    <w:rsid w:val="008C75F3"/>
    <w:rsid w:val="008D0620"/>
    <w:rsid w:val="008D3140"/>
    <w:rsid w:val="008D742B"/>
    <w:rsid w:val="008E7C79"/>
    <w:rsid w:val="008F75AE"/>
    <w:rsid w:val="00902C63"/>
    <w:rsid w:val="00904F01"/>
    <w:rsid w:val="0091153E"/>
    <w:rsid w:val="00913D6A"/>
    <w:rsid w:val="009304C8"/>
    <w:rsid w:val="00930851"/>
    <w:rsid w:val="00951989"/>
    <w:rsid w:val="00962E03"/>
    <w:rsid w:val="00965D72"/>
    <w:rsid w:val="00966AE1"/>
    <w:rsid w:val="009711BA"/>
    <w:rsid w:val="00977CF8"/>
    <w:rsid w:val="0098191F"/>
    <w:rsid w:val="00981AB0"/>
    <w:rsid w:val="009847A3"/>
    <w:rsid w:val="009875C5"/>
    <w:rsid w:val="009B376A"/>
    <w:rsid w:val="009B4E6E"/>
    <w:rsid w:val="009B5D1B"/>
    <w:rsid w:val="009C4E23"/>
    <w:rsid w:val="009E22BB"/>
    <w:rsid w:val="009E27AD"/>
    <w:rsid w:val="009E36C6"/>
    <w:rsid w:val="009F6565"/>
    <w:rsid w:val="00A00057"/>
    <w:rsid w:val="00A102E3"/>
    <w:rsid w:val="00A14AC7"/>
    <w:rsid w:val="00A21894"/>
    <w:rsid w:val="00A24B6E"/>
    <w:rsid w:val="00A27A3D"/>
    <w:rsid w:val="00A652E2"/>
    <w:rsid w:val="00A66A54"/>
    <w:rsid w:val="00A66C19"/>
    <w:rsid w:val="00A73069"/>
    <w:rsid w:val="00A948F2"/>
    <w:rsid w:val="00AA188B"/>
    <w:rsid w:val="00AA6444"/>
    <w:rsid w:val="00AB1C2F"/>
    <w:rsid w:val="00AB4115"/>
    <w:rsid w:val="00AB6B7C"/>
    <w:rsid w:val="00AB70C6"/>
    <w:rsid w:val="00AD264A"/>
    <w:rsid w:val="00AD3C37"/>
    <w:rsid w:val="00AD6EC8"/>
    <w:rsid w:val="00AE1F8E"/>
    <w:rsid w:val="00AF20B6"/>
    <w:rsid w:val="00AF3207"/>
    <w:rsid w:val="00AF3987"/>
    <w:rsid w:val="00AF54B3"/>
    <w:rsid w:val="00B0050F"/>
    <w:rsid w:val="00B04173"/>
    <w:rsid w:val="00B0446E"/>
    <w:rsid w:val="00B0730C"/>
    <w:rsid w:val="00B135C2"/>
    <w:rsid w:val="00B17CD7"/>
    <w:rsid w:val="00B22A0D"/>
    <w:rsid w:val="00B33DB7"/>
    <w:rsid w:val="00B51FE7"/>
    <w:rsid w:val="00B555E1"/>
    <w:rsid w:val="00B56128"/>
    <w:rsid w:val="00B63FD1"/>
    <w:rsid w:val="00B75339"/>
    <w:rsid w:val="00B82D87"/>
    <w:rsid w:val="00B82F2E"/>
    <w:rsid w:val="00B84FB6"/>
    <w:rsid w:val="00B85D47"/>
    <w:rsid w:val="00B92DEC"/>
    <w:rsid w:val="00B9360A"/>
    <w:rsid w:val="00B94009"/>
    <w:rsid w:val="00BA3AC7"/>
    <w:rsid w:val="00BA3B8C"/>
    <w:rsid w:val="00BA7F25"/>
    <w:rsid w:val="00BB53C1"/>
    <w:rsid w:val="00BC0742"/>
    <w:rsid w:val="00BC24EB"/>
    <w:rsid w:val="00BD4173"/>
    <w:rsid w:val="00BE23DC"/>
    <w:rsid w:val="00BE3DF0"/>
    <w:rsid w:val="00BF183E"/>
    <w:rsid w:val="00BF296A"/>
    <w:rsid w:val="00BF7406"/>
    <w:rsid w:val="00C01E4B"/>
    <w:rsid w:val="00C0356E"/>
    <w:rsid w:val="00C204FD"/>
    <w:rsid w:val="00C27220"/>
    <w:rsid w:val="00C32766"/>
    <w:rsid w:val="00C40D13"/>
    <w:rsid w:val="00C43ADD"/>
    <w:rsid w:val="00C57B84"/>
    <w:rsid w:val="00C72FF9"/>
    <w:rsid w:val="00C74433"/>
    <w:rsid w:val="00C808C3"/>
    <w:rsid w:val="00C81DE1"/>
    <w:rsid w:val="00C82DED"/>
    <w:rsid w:val="00C87E27"/>
    <w:rsid w:val="00C938E1"/>
    <w:rsid w:val="00C94C3F"/>
    <w:rsid w:val="00CA27F1"/>
    <w:rsid w:val="00CA6C72"/>
    <w:rsid w:val="00CB0BBB"/>
    <w:rsid w:val="00CB2325"/>
    <w:rsid w:val="00CB3A6C"/>
    <w:rsid w:val="00CC2C62"/>
    <w:rsid w:val="00CC2E33"/>
    <w:rsid w:val="00CC60C5"/>
    <w:rsid w:val="00CD0810"/>
    <w:rsid w:val="00CD4771"/>
    <w:rsid w:val="00CD55D0"/>
    <w:rsid w:val="00CF2744"/>
    <w:rsid w:val="00CF67E2"/>
    <w:rsid w:val="00D012E9"/>
    <w:rsid w:val="00D022B7"/>
    <w:rsid w:val="00D03E61"/>
    <w:rsid w:val="00D06F17"/>
    <w:rsid w:val="00D20BBF"/>
    <w:rsid w:val="00D2412B"/>
    <w:rsid w:val="00D250DA"/>
    <w:rsid w:val="00D2631B"/>
    <w:rsid w:val="00D30B2C"/>
    <w:rsid w:val="00D33936"/>
    <w:rsid w:val="00D3670F"/>
    <w:rsid w:val="00D37CFB"/>
    <w:rsid w:val="00D4451F"/>
    <w:rsid w:val="00D4612C"/>
    <w:rsid w:val="00D51522"/>
    <w:rsid w:val="00D52DF7"/>
    <w:rsid w:val="00D60A9F"/>
    <w:rsid w:val="00D61C26"/>
    <w:rsid w:val="00D62D8D"/>
    <w:rsid w:val="00D6350B"/>
    <w:rsid w:val="00D63A01"/>
    <w:rsid w:val="00D63A0C"/>
    <w:rsid w:val="00D74B66"/>
    <w:rsid w:val="00D8373B"/>
    <w:rsid w:val="00D84D4B"/>
    <w:rsid w:val="00D927B6"/>
    <w:rsid w:val="00D92CB3"/>
    <w:rsid w:val="00D9724B"/>
    <w:rsid w:val="00DA04E2"/>
    <w:rsid w:val="00DA0ED2"/>
    <w:rsid w:val="00DA1807"/>
    <w:rsid w:val="00DA4103"/>
    <w:rsid w:val="00DB1907"/>
    <w:rsid w:val="00DB3144"/>
    <w:rsid w:val="00DB4AAB"/>
    <w:rsid w:val="00DB6500"/>
    <w:rsid w:val="00DD16C0"/>
    <w:rsid w:val="00DD3124"/>
    <w:rsid w:val="00E00BF2"/>
    <w:rsid w:val="00E11A46"/>
    <w:rsid w:val="00E11E4D"/>
    <w:rsid w:val="00E16EC2"/>
    <w:rsid w:val="00E20F4A"/>
    <w:rsid w:val="00E21A00"/>
    <w:rsid w:val="00E30094"/>
    <w:rsid w:val="00E30EA2"/>
    <w:rsid w:val="00E3490D"/>
    <w:rsid w:val="00E41059"/>
    <w:rsid w:val="00E41587"/>
    <w:rsid w:val="00E44176"/>
    <w:rsid w:val="00E50936"/>
    <w:rsid w:val="00E5424F"/>
    <w:rsid w:val="00E67B5F"/>
    <w:rsid w:val="00E90268"/>
    <w:rsid w:val="00E92101"/>
    <w:rsid w:val="00EA346E"/>
    <w:rsid w:val="00EB55B2"/>
    <w:rsid w:val="00EC31F8"/>
    <w:rsid w:val="00ED435B"/>
    <w:rsid w:val="00EE4830"/>
    <w:rsid w:val="00EE4C54"/>
    <w:rsid w:val="00EE5007"/>
    <w:rsid w:val="00EE6CA2"/>
    <w:rsid w:val="00EF0E7E"/>
    <w:rsid w:val="00F11F0B"/>
    <w:rsid w:val="00F1298D"/>
    <w:rsid w:val="00F165AF"/>
    <w:rsid w:val="00F25A52"/>
    <w:rsid w:val="00F31165"/>
    <w:rsid w:val="00F40D7B"/>
    <w:rsid w:val="00F43993"/>
    <w:rsid w:val="00F51A09"/>
    <w:rsid w:val="00F601CA"/>
    <w:rsid w:val="00F6089F"/>
    <w:rsid w:val="00F6728C"/>
    <w:rsid w:val="00F72236"/>
    <w:rsid w:val="00F722D7"/>
    <w:rsid w:val="00F724BF"/>
    <w:rsid w:val="00F75E54"/>
    <w:rsid w:val="00F767E4"/>
    <w:rsid w:val="00F82B1C"/>
    <w:rsid w:val="00F8436B"/>
    <w:rsid w:val="00F8729B"/>
    <w:rsid w:val="00F877BB"/>
    <w:rsid w:val="00F90E12"/>
    <w:rsid w:val="00FA21E3"/>
    <w:rsid w:val="00FA4BC5"/>
    <w:rsid w:val="00FB27C4"/>
    <w:rsid w:val="00FB33FE"/>
    <w:rsid w:val="00FB6638"/>
    <w:rsid w:val="00FC4AAE"/>
    <w:rsid w:val="00FC75B4"/>
    <w:rsid w:val="00FD2658"/>
    <w:rsid w:val="00FD3B33"/>
    <w:rsid w:val="00FD4973"/>
    <w:rsid w:val="00FD6B02"/>
    <w:rsid w:val="00FE04C2"/>
    <w:rsid w:val="00FF07D3"/>
    <w:rsid w:val="00FF575F"/>
    <w:rsid w:val="00FF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8CF2C8E"/>
  <w15:chartTrackingRefBased/>
  <w15:docId w15:val="{6741E0FA-E1A9-4F6D-84C0-57C1CC4A1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y-GB" w:eastAsia="cy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958A8"/>
    <w:pPr>
      <w:overflowPunct w:val="0"/>
      <w:autoSpaceDE w:val="0"/>
      <w:autoSpaceDN w:val="0"/>
      <w:adjustRightInd w:val="0"/>
      <w:jc w:val="both"/>
      <w:textAlignment w:val="baseline"/>
    </w:pPr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color w:val="0000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53994"/>
    <w:pPr>
      <w:tabs>
        <w:tab w:val="center" w:pos="4320"/>
        <w:tab w:val="right" w:pos="8640"/>
      </w:tabs>
    </w:pPr>
    <w:rPr>
      <w:rFonts w:ascii="Arial" w:hAnsi="Arial" w:cs="Arial"/>
      <w:color w:val="000000"/>
      <w:sz w:val="20"/>
      <w:szCs w:val="20"/>
    </w:rPr>
  </w:style>
  <w:style w:type="paragraph" w:styleId="Salutation">
    <w:name w:val="Salutation"/>
    <w:basedOn w:val="BodyText"/>
    <w:next w:val="Normal"/>
    <w:pPr>
      <w:spacing w:before="160"/>
    </w:pPr>
  </w:style>
  <w:style w:type="paragraph" w:styleId="Closing">
    <w:name w:val="Closing"/>
    <w:basedOn w:val="BodyText"/>
    <w:link w:val="ClosingChar"/>
    <w:pPr>
      <w:keepNext/>
    </w:pPr>
  </w:style>
  <w:style w:type="paragraph" w:styleId="BodyText">
    <w:name w:val="Body Text"/>
    <w:basedOn w:val="Normal"/>
    <w:pPr>
      <w:spacing w:after="160"/>
    </w:p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2958A8"/>
    <w:pPr>
      <w:overflowPunct w:val="0"/>
      <w:autoSpaceDE w:val="0"/>
      <w:autoSpaceDN w:val="0"/>
      <w:adjustRightInd w:val="0"/>
      <w:jc w:val="both"/>
      <w:textAlignment w:val="baseline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ROMPTS">
    <w:name w:val="PROMPTS"/>
    <w:basedOn w:val="Header"/>
    <w:rsid w:val="001E6CB4"/>
    <w:pPr>
      <w:tabs>
        <w:tab w:val="clear" w:pos="4320"/>
        <w:tab w:val="clear" w:pos="8640"/>
      </w:tabs>
      <w:jc w:val="left"/>
    </w:pPr>
    <w:rPr>
      <w:rFonts w:ascii="Arial" w:hAnsi="Arial" w:cs="Arial"/>
      <w:sz w:val="20"/>
      <w:szCs w:val="20"/>
    </w:rPr>
  </w:style>
  <w:style w:type="paragraph" w:customStyle="1" w:styleId="CONTACT-DETAILS">
    <w:name w:val="CONTACT-DETAILS"/>
    <w:basedOn w:val="PROMPTS"/>
    <w:rsid w:val="001E6CB4"/>
    <w:rPr>
      <w:rFonts w:ascii="Times New Roman" w:hAnsi="Times New Roman" w:cs="Times New Roman"/>
      <w:b/>
      <w:bCs/>
    </w:rPr>
  </w:style>
  <w:style w:type="paragraph" w:customStyle="1" w:styleId="SPACER">
    <w:name w:val="SPACER"/>
    <w:basedOn w:val="Normal"/>
    <w:rsid w:val="0016633C"/>
    <w:rPr>
      <w:sz w:val="40"/>
      <w:szCs w:val="40"/>
    </w:rPr>
  </w:style>
  <w:style w:type="paragraph" w:customStyle="1" w:styleId="DYDDIAD">
    <w:name w:val="DYDDIAD"/>
    <w:basedOn w:val="Heading1"/>
    <w:rsid w:val="00F722D7"/>
    <w:pPr>
      <w:spacing w:before="360"/>
    </w:pPr>
    <w:rPr>
      <w:b w:val="0"/>
      <w:bCs w:val="0"/>
      <w:sz w:val="22"/>
      <w:szCs w:val="22"/>
    </w:rPr>
  </w:style>
  <w:style w:type="paragraph" w:customStyle="1" w:styleId="TEITLLLYTHYR">
    <w:name w:val="TEITL LLYTHYR"/>
    <w:basedOn w:val="Normal"/>
    <w:rsid w:val="001E6CB4"/>
    <w:rPr>
      <w:b/>
      <w:bCs/>
      <w:i/>
      <w:iCs/>
    </w:rPr>
  </w:style>
  <w:style w:type="paragraph" w:customStyle="1" w:styleId="SWYDDOGAETH">
    <w:name w:val="SWYDDOGAETH"/>
    <w:basedOn w:val="Normal"/>
    <w:rsid w:val="00F722D7"/>
    <w:pPr>
      <w:spacing w:line="240" w:lineRule="exact"/>
      <w:jc w:val="left"/>
    </w:pPr>
    <w:rPr>
      <w:b/>
      <w:bCs/>
    </w:rPr>
  </w:style>
  <w:style w:type="paragraph" w:customStyle="1" w:styleId="Cyfarwyddwr">
    <w:name w:val="Cyfarwyddwr"/>
    <w:basedOn w:val="Header"/>
    <w:link w:val="CyfarwyddwrChar"/>
    <w:rsid w:val="00F8729B"/>
    <w:rPr>
      <w:rFonts w:ascii="Arial" w:hAnsi="Arial" w:cs="Arial"/>
      <w:color w:val="000000"/>
    </w:rPr>
  </w:style>
  <w:style w:type="paragraph" w:customStyle="1" w:styleId="Cyfadran">
    <w:name w:val="Cyfadran"/>
    <w:basedOn w:val="Header"/>
    <w:rsid w:val="00F8729B"/>
    <w:rPr>
      <w:rFonts w:ascii="Arial" w:hAnsi="Arial" w:cs="Arial"/>
      <w:b/>
      <w:bCs/>
      <w:color w:val="000000"/>
      <w:sz w:val="32"/>
      <w:szCs w:val="32"/>
    </w:rPr>
  </w:style>
  <w:style w:type="paragraph" w:customStyle="1" w:styleId="SPACE">
    <w:name w:val="SPACE"/>
    <w:basedOn w:val="Header"/>
    <w:rsid w:val="00CB3A6C"/>
    <w:rPr>
      <w:rFonts w:ascii="Arial" w:hAnsi="Arial" w:cs="Arial"/>
      <w:sz w:val="16"/>
      <w:szCs w:val="16"/>
    </w:rPr>
  </w:style>
  <w:style w:type="paragraph" w:customStyle="1" w:styleId="No-para-bold">
    <w:name w:val="No-para-bold"/>
    <w:basedOn w:val="Normal"/>
    <w:rsid w:val="00315482"/>
    <w:pPr>
      <w:ind w:left="720" w:hanging="720"/>
    </w:pPr>
    <w:rPr>
      <w:b/>
      <w:bCs/>
    </w:rPr>
  </w:style>
  <w:style w:type="paragraph" w:customStyle="1" w:styleId="ind-para">
    <w:name w:val="ind-para"/>
    <w:basedOn w:val="Normal"/>
    <w:rsid w:val="00315482"/>
    <w:pPr>
      <w:ind w:left="720"/>
    </w:pPr>
  </w:style>
  <w:style w:type="paragraph" w:customStyle="1" w:styleId="ind-para-bullet">
    <w:name w:val="ind-para-bullet"/>
    <w:basedOn w:val="ind-para"/>
    <w:rsid w:val="00315482"/>
    <w:pPr>
      <w:numPr>
        <w:numId w:val="1"/>
      </w:numPr>
    </w:pPr>
  </w:style>
  <w:style w:type="paragraph" w:customStyle="1" w:styleId="No-para">
    <w:name w:val="No-para"/>
    <w:basedOn w:val="No-para-bold"/>
    <w:rsid w:val="00B17CD7"/>
    <w:rPr>
      <w:b w:val="0"/>
      <w:bCs w:val="0"/>
    </w:rPr>
  </w:style>
  <w:style w:type="paragraph" w:customStyle="1" w:styleId="Cyfarwyddwr-bold">
    <w:name w:val="Cyfarwyddwr-bold"/>
    <w:basedOn w:val="Cyfarwyddwr"/>
    <w:rsid w:val="00F722D7"/>
    <w:rPr>
      <w:b/>
      <w:bCs/>
    </w:rPr>
  </w:style>
  <w:style w:type="character" w:customStyle="1" w:styleId="HeaderChar">
    <w:name w:val="Header Char"/>
    <w:link w:val="Header"/>
    <w:rsid w:val="00F722D7"/>
    <w:rPr>
      <w:sz w:val="24"/>
      <w:szCs w:val="24"/>
      <w:lang w:val="en-GB" w:eastAsia="en-US"/>
    </w:rPr>
  </w:style>
  <w:style w:type="character" w:customStyle="1" w:styleId="CyfarwyddwrChar">
    <w:name w:val="Cyfarwyddwr Char"/>
    <w:link w:val="Cyfarwyddwr"/>
    <w:rsid w:val="00F722D7"/>
    <w:rPr>
      <w:rFonts w:ascii="Arial" w:hAnsi="Arial" w:cs="Arial"/>
      <w:color w:val="000000"/>
      <w:sz w:val="24"/>
      <w:szCs w:val="24"/>
      <w:lang w:val="en-GB" w:eastAsia="en-US"/>
    </w:rPr>
  </w:style>
  <w:style w:type="paragraph" w:customStyle="1" w:styleId="Cyfeiriad">
    <w:name w:val="Cyfeiriad"/>
    <w:basedOn w:val="Footer"/>
    <w:rsid w:val="00F722D7"/>
  </w:style>
  <w:style w:type="paragraph" w:customStyle="1" w:styleId="Bullet">
    <w:name w:val="Bullet"/>
    <w:basedOn w:val="BodyText"/>
    <w:rsid w:val="0038533B"/>
    <w:pPr>
      <w:numPr>
        <w:numId w:val="2"/>
      </w:numPr>
      <w:spacing w:after="0"/>
      <w:ind w:left="1440" w:hanging="720"/>
    </w:pPr>
  </w:style>
  <w:style w:type="paragraph" w:customStyle="1" w:styleId="ind-para-no-bold">
    <w:name w:val="ind-para-no-bold"/>
    <w:basedOn w:val="Normal"/>
    <w:rsid w:val="0038533B"/>
    <w:pPr>
      <w:tabs>
        <w:tab w:val="left" w:pos="8364"/>
      </w:tabs>
      <w:ind w:left="1440" w:hanging="720"/>
    </w:pPr>
    <w:rPr>
      <w:b/>
      <w:bCs/>
    </w:rPr>
  </w:style>
  <w:style w:type="paragraph" w:customStyle="1" w:styleId="ind-para-no">
    <w:name w:val="ind-para-no"/>
    <w:basedOn w:val="No-para"/>
    <w:rsid w:val="0038533B"/>
    <w:pPr>
      <w:tabs>
        <w:tab w:val="left" w:pos="8364"/>
      </w:tabs>
      <w:ind w:left="1440"/>
    </w:pPr>
  </w:style>
  <w:style w:type="paragraph" w:customStyle="1" w:styleId="initials">
    <w:name w:val="initials"/>
    <w:basedOn w:val="Normal"/>
    <w:rsid w:val="0038533B"/>
    <w:rPr>
      <w:b/>
      <w:bCs/>
      <w:sz w:val="18"/>
      <w:szCs w:val="18"/>
    </w:rPr>
  </w:style>
  <w:style w:type="paragraph" w:customStyle="1" w:styleId="ind-para-sylwadau">
    <w:name w:val="ind-para-sylwadau"/>
    <w:basedOn w:val="ind-para"/>
    <w:rsid w:val="0038533B"/>
    <w:pPr>
      <w:tabs>
        <w:tab w:val="left" w:pos="8364"/>
      </w:tabs>
      <w:ind w:left="1440"/>
    </w:pPr>
  </w:style>
  <w:style w:type="paragraph" w:customStyle="1" w:styleId="Table-text">
    <w:name w:val="Table-text"/>
    <w:basedOn w:val="No-para"/>
    <w:rsid w:val="0038533B"/>
    <w:pPr>
      <w:tabs>
        <w:tab w:val="left" w:pos="8364"/>
      </w:tabs>
      <w:spacing w:before="40" w:after="40"/>
      <w:ind w:left="0" w:firstLine="0"/>
      <w:jc w:val="left"/>
    </w:pPr>
  </w:style>
  <w:style w:type="paragraph" w:customStyle="1" w:styleId="Table-text-right">
    <w:name w:val="Table-text-right"/>
    <w:basedOn w:val="Table-text"/>
    <w:rsid w:val="0038533B"/>
    <w:pPr>
      <w:ind w:right="113"/>
      <w:jc w:val="right"/>
    </w:pPr>
  </w:style>
  <w:style w:type="paragraph" w:customStyle="1" w:styleId="Table-text-bold">
    <w:name w:val="Table-text-bold"/>
    <w:basedOn w:val="Table-text"/>
    <w:rsid w:val="0038533B"/>
    <w:rPr>
      <w:b/>
      <w:bCs/>
    </w:rPr>
  </w:style>
  <w:style w:type="paragraph" w:customStyle="1" w:styleId="Table-text-centred-bold">
    <w:name w:val="Table-text-centred-bold"/>
    <w:basedOn w:val="Table-text"/>
    <w:rsid w:val="0038533B"/>
    <w:pPr>
      <w:jc w:val="center"/>
    </w:pPr>
    <w:rPr>
      <w:b/>
      <w:bCs/>
    </w:rPr>
  </w:style>
  <w:style w:type="paragraph" w:customStyle="1" w:styleId="Table-text-bullet">
    <w:name w:val="Table-text-bullet"/>
    <w:basedOn w:val="Table-text"/>
    <w:rsid w:val="0038533B"/>
    <w:pPr>
      <w:numPr>
        <w:numId w:val="3"/>
      </w:numPr>
    </w:pPr>
  </w:style>
  <w:style w:type="paragraph" w:customStyle="1" w:styleId="gap">
    <w:name w:val="gap"/>
    <w:basedOn w:val="Normal"/>
    <w:rsid w:val="00795EE0"/>
    <w:pPr>
      <w:spacing w:line="14" w:lineRule="exact"/>
    </w:pPr>
  </w:style>
  <w:style w:type="character" w:styleId="FollowedHyperlink">
    <w:name w:val="FollowedHyperlink"/>
    <w:rsid w:val="009F6565"/>
    <w:rPr>
      <w:color w:val="800080"/>
      <w:u w:val="single"/>
    </w:rPr>
  </w:style>
  <w:style w:type="character" w:customStyle="1" w:styleId="ClosingChar">
    <w:name w:val="Closing Char"/>
    <w:link w:val="Closing"/>
    <w:rsid w:val="00331EC8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852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hyperlink" Target="http://www.gwynedd.llyw.cymru" TargetMode="External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teffanJones@gwynedd.llyw.cymru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210026\Application%20Data\Microsoft\Templates\Llythyr%20Cyfarwyddwr%20Strategol.dot" TargetMode="External"/></Relationships>
</file>

<file path=word/theme/theme1.xml><?xml version="1.0" encoding="utf-8"?>
<a:theme xmlns:a="http://schemas.openxmlformats.org/drawingml/2006/main" name="Th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a72b9747-e641-47f7-a713-9d18c07ce4cd">DNFC5JAUZK4K-1513203498-1097</_dlc_DocId>
    <_dlc_DocIdUrl xmlns="a72b9747-e641-47f7-a713-9d18c07ce4cd">
      <Url>https://cyngorgwynedd.sharepoint.com/sites/ComisiynuDwyfor/_layouts/15/DocIdRedir.aspx?ID=DNFC5JAUZK4K-1513203498-1097</Url>
      <Description>DNFC5JAUZK4K-1513203498-1097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gfen" ma:contentTypeID="0x010100B14C52DCF1F8B34DB9E504EF42149F5D" ma:contentTypeVersion="9" ma:contentTypeDescription="Creu dogfen newydd." ma:contentTypeScope="" ma:versionID="1ffb46f3af2fde0852002501c2fe3939">
  <xsd:schema xmlns:xsd="http://www.w3.org/2001/XMLSchema" xmlns:xs="http://www.w3.org/2001/XMLSchema" xmlns:p="http://schemas.microsoft.com/office/2006/metadata/properties" xmlns:ns2="a72b9747-e641-47f7-a713-9d18c07ce4cd" xmlns:ns3="4dc6682a-6ab5-4a39-95d9-579c1adc0dd9" targetNamespace="http://schemas.microsoft.com/office/2006/metadata/properties" ma:root="true" ma:fieldsID="ba4e4a4e424be801597af6a1b17362b6" ns2:_="" ns3:_="">
    <xsd:import namespace="a72b9747-e641-47f7-a713-9d18c07ce4cd"/>
    <xsd:import namespace="4dc6682a-6ab5-4a39-95d9-579c1adc0dd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b9747-e641-47f7-a713-9d18c07ce4cd" elementFormDefault="qualified">
    <xsd:import namespace="http://schemas.microsoft.com/office/2006/documentManagement/types"/>
    <xsd:import namespace="http://schemas.microsoft.com/office/infopath/2007/PartnerControls"/>
    <xsd:element name="_dlc_DocId" ma:index="4" nillable="true" ma:displayName="Gwerth ID Dogfen" ma:description="Gwerth ID y ddogfen sydd wedi'i neilltuo i'r eitem hon." ma:internalName="_dlc_DocId" ma:readOnly="true">
      <xsd:simpleType>
        <xsd:restriction base="dms:Text"/>
      </xsd:simpleType>
    </xsd:element>
    <xsd:element name="_dlc_DocIdUrl" ma:index="5" nillable="true" ma:displayName="ID Dogfen" ma:description="Dolen barhaus i'r ddogfen hon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6" nillable="true" ma:displayName="ID Parhau" ma:description="Cadw ID wrth ychwanegu." ma:hidden="true" ma:internalName="_dlc_DocIdPersistId" ma:readOnly="true">
      <xsd:simpleType>
        <xsd:restriction base="dms:Boolean"/>
      </xsd:simpleType>
    </xsd:element>
    <xsd:element name="SharedWithUsers" ma:index="13" nillable="true" ma:displayName="Rhannwyd â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Wedi Rhannu Gyda Manylion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c6682a-6ab5-4a39-95d9-579c1adc0d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Math o Gynnwys"/>
        <xsd:element ref="dc:title" minOccurs="0" maxOccurs="1" ma:index="3" ma:displayName="Teit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48B1CD48-9E4E-4A2D-ACAE-A93F895956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A8BD1E-5C2C-4154-8740-AB58071BB758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BD943AB6-7F32-4AAC-80A7-28194B7CBCCC}">
  <ds:schemaRefs>
    <ds:schemaRef ds:uri="http://schemas.microsoft.com/office/2006/metadata/properties"/>
    <ds:schemaRef ds:uri="http://schemas.microsoft.com/office/infopath/2007/PartnerControls"/>
    <ds:schemaRef ds:uri="a72b9747-e641-47f7-a713-9d18c07ce4cd"/>
  </ds:schemaRefs>
</ds:datastoreItem>
</file>

<file path=customXml/itemProps4.xml><?xml version="1.0" encoding="utf-8"?>
<ds:datastoreItem xmlns:ds="http://schemas.openxmlformats.org/officeDocument/2006/customXml" ds:itemID="{4F4759F5-0149-4D22-8294-965898E540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2b9747-e641-47f7-a713-9d18c07ce4cd"/>
    <ds:schemaRef ds:uri="4dc6682a-6ab5-4a39-95d9-579c1adc0d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315A1C44-4DE5-42F9-9FEE-6C603CF270B5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Llythyr Cyfarwyddwr Strategol</Template>
  <TotalTime>0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Cyngor Gwynedd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210026</dc:creator>
  <cp:keywords/>
  <cp:lastModifiedBy>Iolo Williams</cp:lastModifiedBy>
  <cp:revision>2</cp:revision>
  <cp:lastPrinted>2016-01-29T11:24:00Z</cp:lastPrinted>
  <dcterms:created xsi:type="dcterms:W3CDTF">2024-02-27T15:52:00Z</dcterms:created>
  <dcterms:modified xsi:type="dcterms:W3CDTF">2024-02-27T15:52:00Z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b1f3a78d-acd4-43c1-99f5-2112bef2edfe</vt:lpwstr>
  </property>
  <property fmtid="{D5CDD505-2E9C-101B-9397-08002B2CF9AE}" pid="3" name="d1780b1f095142689bede48a1a592c27">
    <vt:lpwstr>Swyddogol|cc759f6a-42a8-4716-9405-b226874081d1</vt:lpwstr>
  </property>
  <property fmtid="{D5CDD505-2E9C-101B-9397-08002B2CF9AE}" pid="4" name="TaxCatchAll">
    <vt:lpwstr>2;#Rheolaeth Amgylcheddol|f99cae42-6d4a-4a44-9c23-575370837e8c;#1;#Swyddogol|cc759f6a-42a8-4716-9405-b226874081d1</vt:lpwstr>
  </property>
  <property fmtid="{D5CDD505-2E9C-101B-9397-08002B2CF9AE}" pid="5" name="Classification">
    <vt:lpwstr>2;#Rheolaeth Amgylcheddol|f99cae42-6d4a-4a44-9c23-575370837e8c</vt:lpwstr>
  </property>
  <property fmtid="{D5CDD505-2E9C-101B-9397-08002B2CF9AE}" pid="6" name="display_urn:schemas-microsoft-com:office:office#DocumentOwner">
    <vt:lpwstr>Roberts Alun (PAB)</vt:lpwstr>
  </property>
  <property fmtid="{D5CDD505-2E9C-101B-9397-08002B2CF9AE}" pid="7" name="_cx_SecurityMarkings">
    <vt:lpwstr>1;#Swyddogol|cc759f6a-42a8-4716-9405-b226874081d1</vt:lpwstr>
  </property>
  <property fmtid="{D5CDD505-2E9C-101B-9397-08002B2CF9AE}" pid="8" name="ke93f16e132f4fd988b16f5cfb0cdfe5">
    <vt:lpwstr>Rheolaeth Amgylcheddol|f99cae42-6d4a-4a44-9c23-575370837e8c</vt:lpwstr>
  </property>
  <property fmtid="{D5CDD505-2E9C-101B-9397-08002B2CF9AE}" pid="9" name="DocumentOwner">
    <vt:lpwstr>12</vt:lpwstr>
  </property>
  <property fmtid="{D5CDD505-2E9C-101B-9397-08002B2CF9AE}" pid="10" name="fc21e95941e341fd9527e12848537719">
    <vt:lpwstr>Rheolaeth Amgylcheddol|f99cae42-6d4a-4a44-9c23-575370837e8c</vt:lpwstr>
  </property>
  <property fmtid="{D5CDD505-2E9C-101B-9397-08002B2CF9AE}" pid="11" name="MigrationDetails">
    <vt:lpwstr>wedi mudo 18/03/2019 o'r lleoliad dwyfor-hv-fs\ADRANPP\I GWYNEDD COMISIYNU DWYFOR\MUDO</vt:lpwstr>
  </property>
  <property fmtid="{D5CDD505-2E9C-101B-9397-08002B2CF9AE}" pid="12" name="TaxKeywordTaxHTField">
    <vt:lpwstr/>
  </property>
  <property fmtid="{D5CDD505-2E9C-101B-9397-08002B2CF9AE}" pid="13" name="TaxKeyword">
    <vt:lpwstr/>
  </property>
  <property fmtid="{D5CDD505-2E9C-101B-9397-08002B2CF9AE}" pid="14" name="OriginatingFunction">
    <vt:lpwstr>2;#Rheolaeth Amgylcheddol|f99cae42-6d4a-4a44-9c23-575370837e8c</vt:lpwstr>
  </property>
  <property fmtid="{D5CDD505-2E9C-101B-9397-08002B2CF9AE}" pid="15" name="Migrated">
    <vt:lpwstr>Ia</vt:lpwstr>
  </property>
  <property fmtid="{D5CDD505-2E9C-101B-9397-08002B2CF9AE}" pid="16" name="display_urn:schemas-microsoft-com:office:office#Editor">
    <vt:lpwstr>Williams Gwawr Morgan (PAB)</vt:lpwstr>
  </property>
  <property fmtid="{D5CDD505-2E9C-101B-9397-08002B2CF9AE}" pid="17" name="display_urn:schemas-microsoft-com:office:office#Author">
    <vt:lpwstr>Williams Gwawr Morgan (PAB)</vt:lpwstr>
  </property>
  <property fmtid="{D5CDD505-2E9C-101B-9397-08002B2CF9AE}" pid="18" name="CurrentStatus">
    <vt:lpwstr>Drafft</vt:lpwstr>
  </property>
  <property fmtid="{D5CDD505-2E9C-101B-9397-08002B2CF9AE}" pid="19" name="_dlc_DocId">
    <vt:lpwstr>DNFC5JAUZK4K-1513203498-929</vt:lpwstr>
  </property>
  <property fmtid="{D5CDD505-2E9C-101B-9397-08002B2CF9AE}" pid="20" name="_dlc_DocIdItemGuid">
    <vt:lpwstr>33bdd6e4-5b51-4c04-b5cc-4b7efd66ab2e</vt:lpwstr>
  </property>
  <property fmtid="{D5CDD505-2E9C-101B-9397-08002B2CF9AE}" pid="21" name="_dlc_DocIdUrl">
    <vt:lpwstr>https://cyngorgwynedd.sharepoint.com/sites/ComisiynuDwyfor/_layouts/15/DocIdRedir.aspx?ID=DNFC5JAUZK4K-1513203498-929, DNFC5JAUZK4K-1513203498-929</vt:lpwstr>
  </property>
  <property fmtid="{D5CDD505-2E9C-101B-9397-08002B2CF9AE}" pid="22" name="ContentTypeId">
    <vt:lpwstr>0x010100B14C52DCF1F8B34DB9E504EF42149F5D</vt:lpwstr>
  </property>
</Properties>
</file>